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CE" w:rsidRPr="00CE4613" w:rsidRDefault="004641CE" w:rsidP="00CE4613">
      <w:pPr>
        <w:tabs>
          <w:tab w:val="left" w:pos="1260"/>
        </w:tabs>
        <w:rPr>
          <w:sz w:val="28"/>
          <w:szCs w:val="28"/>
          <w:lang w:val="en-US"/>
        </w:rPr>
      </w:pPr>
    </w:p>
    <w:p w:rsidR="004641CE" w:rsidRPr="00F54A30" w:rsidRDefault="004641CE" w:rsidP="00CE4613">
      <w:pPr>
        <w:shd w:val="clear" w:color="auto" w:fill="FFFFFF"/>
        <w:spacing w:line="360" w:lineRule="auto"/>
        <w:ind w:left="-540"/>
        <w:rPr>
          <w:b/>
          <w:bCs/>
          <w:color w:val="000000"/>
          <w:spacing w:val="-10"/>
          <w:sz w:val="28"/>
          <w:szCs w:val="28"/>
          <w:lang w:val="en-US"/>
        </w:rPr>
      </w:pPr>
      <w:r w:rsidRPr="00F54A30">
        <w:rPr>
          <w:b/>
          <w:bCs/>
          <w:color w:val="000000"/>
          <w:spacing w:val="-10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49.25pt">
            <v:imagedata r:id="rId5" o:title=""/>
          </v:shape>
        </w:pict>
      </w:r>
    </w:p>
    <w:p w:rsidR="004641CE" w:rsidRDefault="004641CE" w:rsidP="00CE4613">
      <w:pPr>
        <w:shd w:val="clear" w:color="auto" w:fill="FFFFFF"/>
        <w:spacing w:line="360" w:lineRule="auto"/>
        <w:ind w:left="-540"/>
        <w:rPr>
          <w:b/>
          <w:bCs/>
          <w:color w:val="000000"/>
          <w:spacing w:val="-10"/>
          <w:sz w:val="28"/>
          <w:szCs w:val="28"/>
          <w:lang w:val="en-US"/>
        </w:rPr>
      </w:pPr>
    </w:p>
    <w:p w:rsidR="004641CE" w:rsidRDefault="004641CE" w:rsidP="00CE4613">
      <w:pPr>
        <w:shd w:val="clear" w:color="auto" w:fill="FFFFFF"/>
        <w:spacing w:line="360" w:lineRule="auto"/>
        <w:ind w:left="-540"/>
        <w:rPr>
          <w:b/>
          <w:bCs/>
          <w:color w:val="000000"/>
          <w:spacing w:val="-10"/>
          <w:sz w:val="28"/>
          <w:szCs w:val="28"/>
          <w:lang w:val="en-US"/>
        </w:rPr>
      </w:pPr>
    </w:p>
    <w:p w:rsidR="004641CE" w:rsidRPr="00F54A30" w:rsidRDefault="004641CE" w:rsidP="00CE4613">
      <w:pPr>
        <w:shd w:val="clear" w:color="auto" w:fill="FFFFFF"/>
        <w:spacing w:line="360" w:lineRule="auto"/>
        <w:ind w:left="-540"/>
        <w:rPr>
          <w:b/>
          <w:bCs/>
          <w:color w:val="000000"/>
          <w:spacing w:val="-10"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 xml:space="preserve">           </w:t>
      </w:r>
      <w:r w:rsidRPr="00F54A30">
        <w:rPr>
          <w:b/>
          <w:bCs/>
          <w:color w:val="000000"/>
          <w:spacing w:val="-10"/>
          <w:sz w:val="28"/>
          <w:szCs w:val="28"/>
        </w:rPr>
        <w:t xml:space="preserve">                          </w:t>
      </w:r>
    </w:p>
    <w:p w:rsidR="004641CE" w:rsidRPr="003B2DC7" w:rsidRDefault="004641CE" w:rsidP="00CE4613">
      <w:pPr>
        <w:shd w:val="clear" w:color="auto" w:fill="FFFFFF"/>
        <w:spacing w:line="360" w:lineRule="auto"/>
        <w:ind w:left="-540"/>
        <w:rPr>
          <w:sz w:val="28"/>
          <w:szCs w:val="28"/>
        </w:rPr>
      </w:pPr>
      <w:r w:rsidRPr="00F54A30">
        <w:rPr>
          <w:b/>
          <w:bCs/>
          <w:color w:val="000000"/>
          <w:spacing w:val="-10"/>
          <w:sz w:val="28"/>
          <w:szCs w:val="28"/>
        </w:rPr>
        <w:t xml:space="preserve">                                                 </w:t>
      </w:r>
      <w:r>
        <w:rPr>
          <w:b/>
          <w:bCs/>
          <w:color w:val="000000"/>
          <w:spacing w:val="-10"/>
          <w:sz w:val="28"/>
          <w:szCs w:val="28"/>
        </w:rPr>
        <w:t xml:space="preserve">      </w:t>
      </w:r>
      <w:r w:rsidRPr="003B2DC7">
        <w:rPr>
          <w:sz w:val="28"/>
          <w:szCs w:val="28"/>
        </w:rPr>
        <w:t>ПОЯСНИТЕЛЬНАЯ ЗАПИСКА</w:t>
      </w:r>
    </w:p>
    <w:p w:rsidR="004641CE" w:rsidRPr="003B2DC7" w:rsidRDefault="004641CE" w:rsidP="00E57B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4641CE" w:rsidRDefault="004641CE" w:rsidP="001562BA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</w:r>
      <w:r w:rsidRPr="003B2DC7">
        <w:rPr>
          <w:sz w:val="28"/>
          <w:szCs w:val="28"/>
        </w:rPr>
        <w:tab/>
        <w:t>Дисциплина «Ритмика и танец» является первой ступенью в хо</w:t>
      </w:r>
      <w:r w:rsidRPr="003B2DC7">
        <w:rPr>
          <w:sz w:val="28"/>
          <w:szCs w:val="28"/>
        </w:rPr>
        <w:softHyphen/>
        <w:t>реографическом образовании. Её освоение способствует формирова</w:t>
      </w:r>
      <w:r w:rsidRPr="003B2DC7">
        <w:rPr>
          <w:sz w:val="28"/>
          <w:szCs w:val="28"/>
        </w:rPr>
        <w:softHyphen/>
        <w:t>нию общей культуры детей, музыкального вкуса, навыков коллектив</w:t>
      </w:r>
      <w:r w:rsidRPr="003B2DC7">
        <w:rPr>
          <w:sz w:val="28"/>
          <w:szCs w:val="28"/>
        </w:rPr>
        <w:softHyphen/>
        <w:t>ного общения, развитию двигательного аппарата, мышления, фанта</w:t>
      </w:r>
      <w:r w:rsidRPr="003B2DC7">
        <w:rPr>
          <w:sz w:val="28"/>
          <w:szCs w:val="28"/>
        </w:rPr>
        <w:softHyphen/>
        <w:t>зии,</w:t>
      </w:r>
      <w:r w:rsidRPr="006516F7">
        <w:rPr>
          <w:b/>
          <w:bCs/>
          <w:sz w:val="28"/>
          <w:szCs w:val="28"/>
        </w:rPr>
        <w:t xml:space="preserve"> </w:t>
      </w:r>
      <w:r w:rsidRPr="003B2DC7">
        <w:rPr>
          <w:sz w:val="28"/>
          <w:szCs w:val="28"/>
        </w:rPr>
        <w:t>раскрытию индивидуальности. Предмет «Ритмика и танец» является ба</w:t>
      </w:r>
      <w:r w:rsidRPr="003B2DC7">
        <w:rPr>
          <w:sz w:val="28"/>
          <w:szCs w:val="28"/>
        </w:rPr>
        <w:softHyphen/>
        <w:t>зовым для овладения другими хореографическими дисциплинами: «Классический танец», «Народный танец», «Бальный танец», «Современный танец».</w:t>
      </w:r>
    </w:p>
    <w:p w:rsidR="004641CE" w:rsidRPr="00C9654F" w:rsidRDefault="004641CE" w:rsidP="008C271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9654F">
        <w:rPr>
          <w:sz w:val="28"/>
          <w:szCs w:val="28"/>
        </w:rPr>
        <w:t>Данная дисциплина</w:t>
      </w:r>
      <w:r>
        <w:rPr>
          <w:sz w:val="28"/>
          <w:szCs w:val="28"/>
        </w:rPr>
        <w:t xml:space="preserve"> «</w:t>
      </w:r>
      <w:r w:rsidRPr="003B2DC7">
        <w:rPr>
          <w:sz w:val="28"/>
          <w:szCs w:val="28"/>
        </w:rPr>
        <w:t>Ритмика и танец</w:t>
      </w:r>
      <w:r>
        <w:rPr>
          <w:sz w:val="28"/>
          <w:szCs w:val="28"/>
        </w:rPr>
        <w:t xml:space="preserve">», включена в </w:t>
      </w:r>
      <w:r>
        <w:rPr>
          <w:color w:val="000000"/>
          <w:sz w:val="28"/>
          <w:szCs w:val="28"/>
        </w:rPr>
        <w:t xml:space="preserve">программу  «Хореографическое искусство» со сроком обучения </w:t>
      </w:r>
      <w:r w:rsidRPr="000E5A8E">
        <w:rPr>
          <w:color w:val="000000"/>
          <w:sz w:val="28"/>
          <w:szCs w:val="28"/>
        </w:rPr>
        <w:t xml:space="preserve">– 5 </w:t>
      </w:r>
      <w:r w:rsidRPr="00C9654F">
        <w:rPr>
          <w:color w:val="000000"/>
          <w:sz w:val="28"/>
          <w:szCs w:val="28"/>
        </w:rPr>
        <w:t>лет.</w:t>
      </w:r>
    </w:p>
    <w:p w:rsidR="004641CE" w:rsidRPr="003B2DC7" w:rsidRDefault="004641CE" w:rsidP="008C27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9654F">
        <w:rPr>
          <w:color w:val="000000"/>
          <w:sz w:val="28"/>
          <w:szCs w:val="28"/>
        </w:rPr>
        <w:t>Срок о</w:t>
      </w:r>
      <w:r>
        <w:rPr>
          <w:color w:val="000000"/>
          <w:sz w:val="28"/>
          <w:szCs w:val="28"/>
        </w:rPr>
        <w:t xml:space="preserve">бучения по данной дисциплине - </w:t>
      </w:r>
      <w:r w:rsidRPr="008C57A6">
        <w:rPr>
          <w:color w:val="000000"/>
          <w:sz w:val="28"/>
          <w:szCs w:val="28"/>
        </w:rPr>
        <w:t>2</w:t>
      </w:r>
      <w:r w:rsidRPr="00C9654F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. </w:t>
      </w:r>
      <w:r w:rsidRPr="003B2DC7">
        <w:rPr>
          <w:sz w:val="28"/>
          <w:szCs w:val="28"/>
        </w:rPr>
        <w:t>Обучение начинается с 1-го кла</w:t>
      </w:r>
      <w:r>
        <w:rPr>
          <w:sz w:val="28"/>
          <w:szCs w:val="28"/>
        </w:rPr>
        <w:t>сса. Возраст обучающихся   6,5-</w:t>
      </w:r>
      <w:r w:rsidRPr="008C57A6">
        <w:rPr>
          <w:sz w:val="28"/>
          <w:szCs w:val="28"/>
        </w:rPr>
        <w:t>10</w:t>
      </w:r>
      <w:r w:rsidRPr="003B2DC7">
        <w:rPr>
          <w:sz w:val="28"/>
          <w:szCs w:val="28"/>
        </w:rPr>
        <w:t xml:space="preserve"> лет.</w:t>
      </w:r>
    </w:p>
    <w:p w:rsidR="004641CE" w:rsidRDefault="004641CE" w:rsidP="006516F7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3.  Объем учебного времени, предусмотренный учебным планом, </w:t>
      </w:r>
      <w:r>
        <w:rPr>
          <w:sz w:val="28"/>
          <w:szCs w:val="28"/>
        </w:rPr>
        <w:t xml:space="preserve">составляет </w:t>
      </w:r>
      <w:r w:rsidRPr="008C57A6">
        <w:rPr>
          <w:sz w:val="28"/>
          <w:szCs w:val="28"/>
        </w:rPr>
        <w:t>68</w:t>
      </w:r>
      <w:r w:rsidRPr="003B2DC7">
        <w:rPr>
          <w:sz w:val="28"/>
          <w:szCs w:val="28"/>
        </w:rPr>
        <w:t xml:space="preserve"> акаде</w:t>
      </w:r>
      <w:r>
        <w:rPr>
          <w:sz w:val="28"/>
          <w:szCs w:val="28"/>
        </w:rPr>
        <w:t>мических часа</w:t>
      </w:r>
      <w:r w:rsidRPr="003B2DC7">
        <w:rPr>
          <w:sz w:val="28"/>
          <w:szCs w:val="28"/>
        </w:rPr>
        <w:t xml:space="preserve">. Из них аудиторные  занятия – </w:t>
      </w:r>
    </w:p>
    <w:p w:rsidR="004641CE" w:rsidRPr="003B2DC7" w:rsidRDefault="004641CE" w:rsidP="006516F7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8C57A6">
        <w:rPr>
          <w:sz w:val="28"/>
          <w:szCs w:val="28"/>
        </w:rPr>
        <w:t>64</w:t>
      </w:r>
      <w:r>
        <w:rPr>
          <w:sz w:val="28"/>
          <w:szCs w:val="28"/>
        </w:rPr>
        <w:t xml:space="preserve"> часа</w:t>
      </w:r>
      <w:r w:rsidRPr="003B2DC7">
        <w:rPr>
          <w:sz w:val="28"/>
          <w:szCs w:val="28"/>
        </w:rPr>
        <w:t>, зачет</w:t>
      </w:r>
      <w:r>
        <w:rPr>
          <w:sz w:val="28"/>
          <w:szCs w:val="28"/>
        </w:rPr>
        <w:t>ы и контрольные уроки -</w:t>
      </w:r>
      <w:r w:rsidRPr="000E5A8E">
        <w:rPr>
          <w:sz w:val="28"/>
          <w:szCs w:val="28"/>
        </w:rPr>
        <w:t xml:space="preserve"> 9</w:t>
      </w:r>
      <w:r w:rsidRPr="003B2DC7">
        <w:rPr>
          <w:sz w:val="28"/>
          <w:szCs w:val="28"/>
        </w:rPr>
        <w:t xml:space="preserve"> часов.  Н</w:t>
      </w:r>
      <w:r>
        <w:rPr>
          <w:sz w:val="28"/>
          <w:szCs w:val="28"/>
        </w:rPr>
        <w:t xml:space="preserve">едельная нагрузка составляет – </w:t>
      </w:r>
      <w:r w:rsidRPr="000E5A8E">
        <w:rPr>
          <w:sz w:val="28"/>
          <w:szCs w:val="28"/>
        </w:rPr>
        <w:t>1</w:t>
      </w:r>
      <w:r w:rsidRPr="003B2DC7">
        <w:rPr>
          <w:sz w:val="28"/>
          <w:szCs w:val="28"/>
        </w:rPr>
        <w:t xml:space="preserve"> академическ</w:t>
      </w:r>
      <w:r>
        <w:rPr>
          <w:sz w:val="28"/>
          <w:szCs w:val="28"/>
        </w:rPr>
        <w:t xml:space="preserve">ий час в неделю на протяжении </w:t>
      </w:r>
      <w:r w:rsidRPr="008C57A6">
        <w:rPr>
          <w:sz w:val="28"/>
          <w:szCs w:val="28"/>
        </w:rPr>
        <w:t>2</w:t>
      </w:r>
      <w:r w:rsidRPr="003B2DC7">
        <w:rPr>
          <w:sz w:val="28"/>
          <w:szCs w:val="28"/>
        </w:rPr>
        <w:t xml:space="preserve"> лет обучения.</w:t>
      </w:r>
    </w:p>
    <w:p w:rsidR="004641CE" w:rsidRPr="003B2DC7" w:rsidRDefault="004641CE" w:rsidP="00FE5EED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4641CE" w:rsidRPr="003B2DC7" w:rsidRDefault="004641CE" w:rsidP="00E57BD4">
      <w:pPr>
        <w:shd w:val="clear" w:color="auto" w:fill="FFFFFF"/>
        <w:spacing w:line="360" w:lineRule="auto"/>
        <w:jc w:val="center"/>
        <w:rPr>
          <w:sz w:val="36"/>
          <w:szCs w:val="36"/>
        </w:rPr>
      </w:pPr>
      <w:r w:rsidRPr="003B2DC7">
        <w:rPr>
          <w:sz w:val="36"/>
          <w:szCs w:val="36"/>
        </w:rPr>
        <w:t>Формы  работы</w:t>
      </w:r>
    </w:p>
    <w:p w:rsidR="004641CE" w:rsidRPr="003B2DC7" w:rsidRDefault="004641CE" w:rsidP="001162E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4. Форма проведения учебных аудиторных занятий – групповая.</w:t>
      </w:r>
    </w:p>
    <w:p w:rsidR="004641CE" w:rsidRPr="003B2DC7" w:rsidRDefault="004641CE" w:rsidP="00FE5EED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 xml:space="preserve">Основной формой учебной работы является </w:t>
      </w:r>
      <w:r>
        <w:rPr>
          <w:sz w:val="28"/>
          <w:szCs w:val="28"/>
        </w:rPr>
        <w:t>–</w:t>
      </w:r>
      <w:r w:rsidRPr="003B2DC7">
        <w:rPr>
          <w:sz w:val="28"/>
          <w:szCs w:val="28"/>
        </w:rPr>
        <w:t xml:space="preserve"> урок</w:t>
      </w:r>
      <w:r>
        <w:rPr>
          <w:sz w:val="28"/>
          <w:szCs w:val="28"/>
        </w:rPr>
        <w:t>.</w:t>
      </w:r>
      <w:r w:rsidRPr="003B2DC7">
        <w:rPr>
          <w:sz w:val="28"/>
          <w:szCs w:val="28"/>
        </w:rPr>
        <w:t xml:space="preserve"> </w:t>
      </w:r>
    </w:p>
    <w:p w:rsidR="004641CE" w:rsidRPr="003B2DC7" w:rsidRDefault="004641CE" w:rsidP="00FE5EED">
      <w:pPr>
        <w:shd w:val="clear" w:color="auto" w:fill="FFFFFF"/>
        <w:tabs>
          <w:tab w:val="left" w:pos="567"/>
        </w:tabs>
        <w:spacing w:line="360" w:lineRule="auto"/>
        <w:ind w:firstLine="543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Во время проведения урока возможна индивидуальная форма работы преподавателя с учащимся.</w:t>
      </w:r>
    </w:p>
    <w:p w:rsidR="004641CE" w:rsidRPr="003B2DC7" w:rsidRDefault="004641CE" w:rsidP="00FE5E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>Важное значение для формирования детского коллектива</w:t>
      </w:r>
      <w:r>
        <w:rPr>
          <w:sz w:val="28"/>
          <w:szCs w:val="28"/>
        </w:rPr>
        <w:t xml:space="preserve"> имеет </w:t>
      </w:r>
      <w:r w:rsidRPr="003B2DC7">
        <w:rPr>
          <w:sz w:val="28"/>
          <w:szCs w:val="28"/>
        </w:rPr>
        <w:t xml:space="preserve">работа по подготовке учащихся к концертному выступлению. </w:t>
      </w:r>
    </w:p>
    <w:p w:rsidR="004641CE" w:rsidRPr="003B2DC7" w:rsidRDefault="004641CE" w:rsidP="001162E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4641CE" w:rsidRDefault="004641CE" w:rsidP="002D26E3">
      <w:pPr>
        <w:shd w:val="clear" w:color="auto" w:fill="FFFFFF"/>
        <w:spacing w:line="360" w:lineRule="auto"/>
        <w:rPr>
          <w:sz w:val="36"/>
          <w:szCs w:val="36"/>
        </w:rPr>
      </w:pPr>
    </w:p>
    <w:p w:rsidR="004641CE" w:rsidRDefault="004641CE" w:rsidP="002D26E3">
      <w:pPr>
        <w:shd w:val="clear" w:color="auto" w:fill="FFFFFF"/>
        <w:spacing w:line="360" w:lineRule="auto"/>
        <w:rPr>
          <w:sz w:val="36"/>
          <w:szCs w:val="36"/>
        </w:rPr>
      </w:pPr>
    </w:p>
    <w:p w:rsidR="004641CE" w:rsidRDefault="004641CE" w:rsidP="002D26E3">
      <w:pPr>
        <w:shd w:val="clear" w:color="auto" w:fill="FFFFFF"/>
        <w:spacing w:line="360" w:lineRule="auto"/>
        <w:rPr>
          <w:sz w:val="36"/>
          <w:szCs w:val="36"/>
        </w:rPr>
      </w:pPr>
    </w:p>
    <w:p w:rsidR="004641CE" w:rsidRDefault="004641CE" w:rsidP="001801C1">
      <w:pPr>
        <w:shd w:val="clear" w:color="auto" w:fill="FFFFFF"/>
        <w:spacing w:line="360" w:lineRule="auto"/>
        <w:jc w:val="center"/>
        <w:rPr>
          <w:sz w:val="36"/>
          <w:szCs w:val="36"/>
        </w:rPr>
      </w:pPr>
    </w:p>
    <w:p w:rsidR="004641CE" w:rsidRPr="001801C1" w:rsidRDefault="004641CE" w:rsidP="001801C1">
      <w:pPr>
        <w:shd w:val="clear" w:color="auto" w:fill="FFFFFF"/>
        <w:spacing w:line="360" w:lineRule="auto"/>
        <w:jc w:val="center"/>
        <w:rPr>
          <w:sz w:val="36"/>
          <w:szCs w:val="36"/>
        </w:rPr>
      </w:pPr>
      <w:r w:rsidRPr="001801C1">
        <w:rPr>
          <w:sz w:val="36"/>
          <w:szCs w:val="36"/>
        </w:rPr>
        <w:t>Цели и задачи программы:</w:t>
      </w:r>
    </w:p>
    <w:p w:rsidR="004641CE" w:rsidRPr="001801C1" w:rsidRDefault="004641CE" w:rsidP="001562B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1801C1">
        <w:rPr>
          <w:b/>
          <w:bCs/>
          <w:sz w:val="28"/>
          <w:szCs w:val="28"/>
        </w:rPr>
        <w:t>Обучающая цель</w:t>
      </w:r>
      <w:r>
        <w:rPr>
          <w:b/>
          <w:bCs/>
          <w:sz w:val="28"/>
          <w:szCs w:val="28"/>
        </w:rPr>
        <w:t>:</w:t>
      </w:r>
    </w:p>
    <w:p w:rsidR="004641CE" w:rsidRDefault="004641CE" w:rsidP="001562B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1801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Формирование первоначальной хореографической подготовки</w:t>
      </w:r>
    </w:p>
    <w:p w:rsidR="004641CE" w:rsidRDefault="004641CE" w:rsidP="001562B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4641CE" w:rsidRPr="003B2DC7" w:rsidRDefault="004641CE" w:rsidP="001801C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основных </w:t>
      </w:r>
      <w:r w:rsidRPr="003B2DC7">
        <w:rPr>
          <w:sz w:val="28"/>
          <w:szCs w:val="28"/>
        </w:rPr>
        <w:t>двигательных навыков и умений;</w:t>
      </w:r>
    </w:p>
    <w:p w:rsidR="004641CE" w:rsidRPr="003B2DC7" w:rsidRDefault="004641CE" w:rsidP="000B0AC3">
      <w:pPr>
        <w:numPr>
          <w:ilvl w:val="0"/>
          <w:numId w:val="1"/>
        </w:numPr>
        <w:shd w:val="clear" w:color="auto" w:fill="FFFFFF"/>
        <w:tabs>
          <w:tab w:val="left" w:pos="1701"/>
        </w:tabs>
        <w:spacing w:line="360" w:lineRule="auto"/>
        <w:rPr>
          <w:sz w:val="28"/>
          <w:szCs w:val="28"/>
        </w:rPr>
      </w:pPr>
      <w:r w:rsidRPr="003B2DC7">
        <w:rPr>
          <w:sz w:val="28"/>
          <w:szCs w:val="28"/>
        </w:rPr>
        <w:t xml:space="preserve">формирование умений </w:t>
      </w:r>
      <w:r w:rsidRPr="003B2DC7">
        <w:rPr>
          <w:sz w:val="32"/>
          <w:szCs w:val="32"/>
        </w:rPr>
        <w:t>соотносить</w:t>
      </w:r>
      <w:r w:rsidRPr="003B2DC7">
        <w:rPr>
          <w:sz w:val="28"/>
          <w:szCs w:val="28"/>
        </w:rPr>
        <w:t xml:space="preserve"> движения с музыкой;</w:t>
      </w:r>
    </w:p>
    <w:p w:rsidR="004641CE" w:rsidRDefault="004641CE" w:rsidP="001562B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Развивающая цель:</w:t>
      </w:r>
    </w:p>
    <w:p w:rsidR="004641CE" w:rsidRPr="00445349" w:rsidRDefault="004641CE" w:rsidP="00445349">
      <w:pPr>
        <w:shd w:val="clear" w:color="auto" w:fill="FFFFFF"/>
        <w:tabs>
          <w:tab w:val="left" w:pos="1701"/>
        </w:tabs>
        <w:spacing w:line="360" w:lineRule="auto"/>
        <w:jc w:val="both"/>
        <w:rPr>
          <w:b/>
          <w:bCs/>
          <w:sz w:val="28"/>
          <w:szCs w:val="28"/>
        </w:rPr>
      </w:pPr>
      <w:r w:rsidRPr="00445349">
        <w:rPr>
          <w:b/>
          <w:bCs/>
          <w:sz w:val="28"/>
          <w:szCs w:val="28"/>
        </w:rPr>
        <w:t>Развитие физических данных, укрепление здоровья, акти</w:t>
      </w:r>
      <w:r>
        <w:rPr>
          <w:b/>
          <w:bCs/>
          <w:sz w:val="28"/>
          <w:szCs w:val="28"/>
        </w:rPr>
        <w:t>визация творческих способностей.</w:t>
      </w:r>
    </w:p>
    <w:p w:rsidR="004641CE" w:rsidRDefault="004641CE" w:rsidP="00DC2CC0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4641CE" w:rsidRPr="003B2DC7" w:rsidRDefault="004641CE" w:rsidP="00DC2CC0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развитие координации движения, пластично</w:t>
      </w:r>
      <w:r w:rsidRPr="003B2DC7">
        <w:rPr>
          <w:sz w:val="28"/>
          <w:szCs w:val="28"/>
        </w:rPr>
        <w:softHyphen/>
        <w:t>сти, хореографической памяти, выносливости;</w:t>
      </w:r>
    </w:p>
    <w:p w:rsidR="004641CE" w:rsidRDefault="004641CE" w:rsidP="001562B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 </w:t>
      </w:r>
      <w:r w:rsidRPr="00DC2CC0">
        <w:rPr>
          <w:sz w:val="28"/>
          <w:szCs w:val="28"/>
        </w:rPr>
        <w:t>развитие общей музыкальности, чувства ритма</w:t>
      </w:r>
      <w:r>
        <w:rPr>
          <w:sz w:val="28"/>
          <w:szCs w:val="28"/>
        </w:rPr>
        <w:t>;</w:t>
      </w:r>
    </w:p>
    <w:p w:rsidR="004641CE" w:rsidRPr="003B2DC7" w:rsidRDefault="004641CE" w:rsidP="00DC2CC0">
      <w:pPr>
        <w:numPr>
          <w:ilvl w:val="0"/>
          <w:numId w:val="2"/>
        </w:numPr>
        <w:shd w:val="clear" w:color="auto" w:fill="FFFFFF"/>
        <w:tabs>
          <w:tab w:val="left" w:pos="17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творческого мышления.</w:t>
      </w:r>
    </w:p>
    <w:p w:rsidR="004641CE" w:rsidRDefault="004641CE" w:rsidP="001562B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Воспитательная цель:</w:t>
      </w:r>
    </w:p>
    <w:p w:rsidR="004641CE" w:rsidRPr="003B2DC7" w:rsidRDefault="004641CE" w:rsidP="00445349">
      <w:pPr>
        <w:shd w:val="clear" w:color="auto" w:fill="FFFFFF"/>
        <w:tabs>
          <w:tab w:val="left" w:pos="1701"/>
        </w:tabs>
        <w:spacing w:line="360" w:lineRule="auto"/>
        <w:jc w:val="both"/>
        <w:rPr>
          <w:sz w:val="28"/>
          <w:szCs w:val="28"/>
        </w:rPr>
      </w:pPr>
      <w:r w:rsidRPr="00445349">
        <w:rPr>
          <w:b/>
          <w:bCs/>
          <w:sz w:val="28"/>
          <w:szCs w:val="28"/>
        </w:rPr>
        <w:t>Воспитание любви и интереса к хореографическому искусству</w:t>
      </w:r>
      <w:r>
        <w:rPr>
          <w:sz w:val="28"/>
          <w:szCs w:val="28"/>
        </w:rPr>
        <w:t>.</w:t>
      </w:r>
    </w:p>
    <w:p w:rsidR="004641CE" w:rsidRDefault="004641CE" w:rsidP="00EC1211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4641CE" w:rsidRPr="003B2DC7" w:rsidRDefault="004641CE" w:rsidP="00EC1211">
      <w:pPr>
        <w:numPr>
          <w:ilvl w:val="0"/>
          <w:numId w:val="1"/>
        </w:numPr>
        <w:shd w:val="clear" w:color="auto" w:fill="FFFFFF"/>
        <w:tabs>
          <w:tab w:val="left" w:pos="39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формирование духовно-нравственных ценностей;</w:t>
      </w:r>
    </w:p>
    <w:p w:rsidR="004641CE" w:rsidRPr="003B2DC7" w:rsidRDefault="004641CE" w:rsidP="00EC1211">
      <w:pPr>
        <w:shd w:val="clear" w:color="auto" w:fill="FFFFFF"/>
        <w:tabs>
          <w:tab w:val="left" w:pos="39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 эстетическое воспитание</w:t>
      </w:r>
      <w:r w:rsidRPr="003B2DC7">
        <w:rPr>
          <w:sz w:val="28"/>
          <w:szCs w:val="28"/>
        </w:rPr>
        <w:t>;</w:t>
      </w:r>
    </w:p>
    <w:p w:rsidR="004641CE" w:rsidRPr="003B2DC7" w:rsidRDefault="004641CE" w:rsidP="00EC1211">
      <w:pPr>
        <w:numPr>
          <w:ilvl w:val="0"/>
          <w:numId w:val="1"/>
        </w:numPr>
        <w:shd w:val="clear" w:color="auto" w:fill="FFFFFF"/>
        <w:tabs>
          <w:tab w:val="left" w:pos="39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трудолюбия.</w:t>
      </w:r>
    </w:p>
    <w:p w:rsidR="004641CE" w:rsidRPr="003B2DC7" w:rsidRDefault="004641CE" w:rsidP="00F70672">
      <w:pPr>
        <w:shd w:val="clear" w:color="auto" w:fill="FFFFFF"/>
        <w:tabs>
          <w:tab w:val="left" w:pos="1701"/>
        </w:tabs>
        <w:spacing w:line="360" w:lineRule="auto"/>
        <w:jc w:val="both"/>
        <w:rPr>
          <w:sz w:val="28"/>
          <w:szCs w:val="28"/>
        </w:rPr>
      </w:pPr>
    </w:p>
    <w:p w:rsidR="004641CE" w:rsidRPr="008C271A" w:rsidRDefault="004641CE" w:rsidP="006516F7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8C271A">
        <w:rPr>
          <w:b/>
          <w:bCs/>
          <w:sz w:val="28"/>
          <w:szCs w:val="28"/>
        </w:rPr>
        <w:t xml:space="preserve">                     Программа состоит из 3-х разделов.</w:t>
      </w:r>
    </w:p>
    <w:p w:rsidR="004641CE" w:rsidRPr="008C271A" w:rsidRDefault="004641CE" w:rsidP="006516F7">
      <w:pPr>
        <w:shd w:val="clear" w:color="auto" w:fill="FFFFFF"/>
        <w:spacing w:line="360" w:lineRule="auto"/>
        <w:rPr>
          <w:sz w:val="28"/>
          <w:szCs w:val="28"/>
        </w:rPr>
      </w:pPr>
      <w:r w:rsidRPr="008C271A">
        <w:rPr>
          <w:sz w:val="28"/>
          <w:szCs w:val="28"/>
        </w:rPr>
        <w:t>1.Музыка и танец.</w:t>
      </w:r>
    </w:p>
    <w:p w:rsidR="004641CE" w:rsidRPr="008C271A" w:rsidRDefault="004641CE" w:rsidP="006516F7">
      <w:pPr>
        <w:shd w:val="clear" w:color="auto" w:fill="FFFFFF"/>
        <w:spacing w:line="360" w:lineRule="auto"/>
        <w:rPr>
          <w:sz w:val="28"/>
          <w:szCs w:val="28"/>
        </w:rPr>
      </w:pPr>
      <w:r w:rsidRPr="008C271A">
        <w:rPr>
          <w:sz w:val="28"/>
          <w:szCs w:val="28"/>
        </w:rPr>
        <w:t>2. Музыкально-ритмические упражнения</w:t>
      </w:r>
    </w:p>
    <w:p w:rsidR="004641CE" w:rsidRPr="008C271A" w:rsidRDefault="004641CE" w:rsidP="006516F7">
      <w:pPr>
        <w:shd w:val="clear" w:color="auto" w:fill="FFFFFF"/>
        <w:spacing w:line="360" w:lineRule="auto"/>
        <w:rPr>
          <w:sz w:val="28"/>
          <w:szCs w:val="28"/>
        </w:rPr>
      </w:pPr>
      <w:r w:rsidRPr="008C271A">
        <w:rPr>
          <w:sz w:val="28"/>
          <w:szCs w:val="28"/>
        </w:rPr>
        <w:t>3.Элементы классического, народного и бального танцев.</w:t>
      </w:r>
    </w:p>
    <w:p w:rsidR="004641CE" w:rsidRPr="003B2DC7" w:rsidRDefault="004641CE" w:rsidP="001562BA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>Первый  раздел предусматривает приобретение учащимися зна</w:t>
      </w:r>
      <w:r w:rsidRPr="003B2DC7">
        <w:rPr>
          <w:sz w:val="28"/>
          <w:szCs w:val="28"/>
        </w:rPr>
        <w:softHyphen/>
        <w:t>ний в области музыкальной грамоты, изучение средств музыкальной выразительности на основе танцевального движения, воспитание чувства ритма, музыкального слуха посредством ритмических уп</w:t>
      </w:r>
      <w:r w:rsidRPr="003B2DC7">
        <w:rPr>
          <w:sz w:val="28"/>
          <w:szCs w:val="28"/>
        </w:rPr>
        <w:softHyphen/>
        <w:t xml:space="preserve">ражнений и музыкальных игр. </w:t>
      </w:r>
    </w:p>
    <w:p w:rsidR="004641CE" w:rsidRPr="003B2DC7" w:rsidRDefault="004641CE" w:rsidP="00F70672">
      <w:pPr>
        <w:shd w:val="clear" w:color="auto" w:fill="FFFFFF"/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Второй раздел  предусматривает приобретение учащимися дви</w:t>
      </w:r>
      <w:r w:rsidRPr="003B2DC7">
        <w:rPr>
          <w:sz w:val="28"/>
          <w:szCs w:val="28"/>
        </w:rPr>
        <w:softHyphen/>
        <w:t>гательных навыков и умений, овладение большим объемом новых движений, развитие координации, формирование осанки и физических данных, необходимых для занятий хореографией.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Третий раздел предполагает изучение элементов разноплановых танцев: народных , классических бальных, которые могут стать основой репертуара для сце</w:t>
      </w:r>
      <w:r w:rsidRPr="003B2DC7">
        <w:rPr>
          <w:sz w:val="28"/>
          <w:szCs w:val="28"/>
        </w:rPr>
        <w:softHyphen/>
        <w:t>нической практики.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2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Содержание разделов программы предполагает вариантность использования предлагаемого материала, (т.е. на каждом уроке используются задания всех разделов), выбор которого направлен на раскрытие способностей учащихся, формиро</w:t>
      </w:r>
      <w:r w:rsidRPr="003B2DC7">
        <w:rPr>
          <w:sz w:val="28"/>
          <w:szCs w:val="28"/>
        </w:rPr>
        <w:softHyphen/>
        <w:t xml:space="preserve">вание культуры поведения и общения, воспитание  и реализацию творческого начала.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651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             </w:t>
      </w:r>
    </w:p>
    <w:p w:rsidR="004641CE" w:rsidRPr="002D26E3" w:rsidRDefault="004641CE" w:rsidP="001562BA">
      <w:pPr>
        <w:shd w:val="clear" w:color="auto" w:fill="FFFFFF"/>
        <w:tabs>
          <w:tab w:val="left" w:pos="355"/>
        </w:tabs>
        <w:spacing w:line="360" w:lineRule="auto"/>
        <w:jc w:val="center"/>
        <w:rPr>
          <w:b/>
          <w:bCs/>
          <w:sz w:val="32"/>
          <w:szCs w:val="32"/>
        </w:rPr>
      </w:pPr>
      <w:r w:rsidRPr="002D26E3">
        <w:rPr>
          <w:b/>
          <w:bCs/>
          <w:sz w:val="32"/>
          <w:szCs w:val="32"/>
        </w:rPr>
        <w:t>Учебно- тематический план</w:t>
      </w:r>
    </w:p>
    <w:p w:rsidR="004641CE" w:rsidRPr="002D26E3" w:rsidRDefault="004641CE" w:rsidP="001562BA">
      <w:pPr>
        <w:shd w:val="clear" w:color="auto" w:fill="FFFFFF"/>
        <w:tabs>
          <w:tab w:val="left" w:pos="355"/>
        </w:tabs>
        <w:spacing w:line="360" w:lineRule="auto"/>
        <w:jc w:val="center"/>
        <w:rPr>
          <w:b/>
          <w:bCs/>
          <w:sz w:val="32"/>
          <w:szCs w:val="32"/>
        </w:rPr>
      </w:pPr>
      <w:r w:rsidRPr="002D26E3">
        <w:rPr>
          <w:b/>
          <w:bCs/>
          <w:sz w:val="32"/>
          <w:szCs w:val="32"/>
        </w:rPr>
        <w:t>1 класс</w:t>
      </w:r>
    </w:p>
    <w:p w:rsidR="004641CE" w:rsidRPr="003B2DC7" w:rsidRDefault="004641CE" w:rsidP="001562BA">
      <w:pPr>
        <w:shd w:val="clear" w:color="auto" w:fill="FFFFFF"/>
        <w:tabs>
          <w:tab w:val="left" w:pos="355"/>
        </w:tabs>
        <w:spacing w:line="360" w:lineRule="auto"/>
        <w:jc w:val="center"/>
        <w:rPr>
          <w:sz w:val="28"/>
          <w:szCs w:val="28"/>
        </w:rPr>
      </w:pPr>
    </w:p>
    <w:p w:rsidR="004641CE" w:rsidRPr="003B2DC7" w:rsidRDefault="004641CE" w:rsidP="00EF0EEF">
      <w:pPr>
        <w:jc w:val="center"/>
        <w:rPr>
          <w:sz w:val="28"/>
          <w:szCs w:val="28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220"/>
        <w:gridCol w:w="14"/>
        <w:gridCol w:w="1246"/>
        <w:gridCol w:w="1260"/>
        <w:gridCol w:w="1260"/>
      </w:tblGrid>
      <w:tr w:rsidR="004641CE" w:rsidRPr="003B2DC7">
        <w:trPr>
          <w:gridAfter w:val="4"/>
          <w:wAfter w:w="3780" w:type="dxa"/>
          <w:trHeight w:val="322"/>
        </w:trPr>
        <w:tc>
          <w:tcPr>
            <w:tcW w:w="1080" w:type="dxa"/>
            <w:vMerge w:val="restart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№ п/п</w:t>
            </w:r>
          </w:p>
        </w:tc>
        <w:tc>
          <w:tcPr>
            <w:tcW w:w="5220" w:type="dxa"/>
            <w:vMerge w:val="restart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</w:t>
            </w:r>
          </w:p>
        </w:tc>
      </w:tr>
      <w:tr w:rsidR="004641CE" w:rsidRPr="003B2DC7">
        <w:tc>
          <w:tcPr>
            <w:tcW w:w="1080" w:type="dxa"/>
            <w:vMerge/>
            <w:vAlign w:val="center"/>
          </w:tcPr>
          <w:p w:rsidR="004641CE" w:rsidRPr="003B2DC7" w:rsidRDefault="004641CE" w:rsidP="00EF0EEF">
            <w:pPr>
              <w:rPr>
                <w:sz w:val="28"/>
                <w:szCs w:val="28"/>
              </w:rPr>
            </w:pPr>
          </w:p>
        </w:tc>
        <w:tc>
          <w:tcPr>
            <w:tcW w:w="5220" w:type="dxa"/>
            <w:vMerge/>
            <w:vAlign w:val="center"/>
          </w:tcPr>
          <w:p w:rsidR="004641CE" w:rsidRPr="001A6E31" w:rsidRDefault="004641CE" w:rsidP="00EF0EEF">
            <w:pPr>
              <w:rPr>
                <w:sz w:val="36"/>
                <w:szCs w:val="36"/>
              </w:rPr>
            </w:pPr>
          </w:p>
        </w:tc>
        <w:tc>
          <w:tcPr>
            <w:tcW w:w="1260" w:type="dxa"/>
            <w:gridSpan w:val="2"/>
          </w:tcPr>
          <w:p w:rsidR="004641CE" w:rsidRPr="001A6E31" w:rsidRDefault="004641CE" w:rsidP="00EF0EEF">
            <w:pPr>
              <w:jc w:val="center"/>
              <w:rPr>
                <w:sz w:val="28"/>
                <w:szCs w:val="28"/>
              </w:rPr>
            </w:pPr>
            <w:r w:rsidRPr="001A6E31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Аудиторные занятия</w:t>
            </w:r>
          </w:p>
        </w:tc>
      </w:tr>
      <w:tr w:rsidR="004641CE" w:rsidRPr="003B2DC7">
        <w:tc>
          <w:tcPr>
            <w:tcW w:w="10080" w:type="dxa"/>
            <w:gridSpan w:val="6"/>
            <w:vAlign w:val="center"/>
          </w:tcPr>
          <w:p w:rsidR="004641CE" w:rsidRPr="001A6E31" w:rsidRDefault="004641CE" w:rsidP="00EF0EEF">
            <w:pPr>
              <w:jc w:val="center"/>
              <w:rPr>
                <w:sz w:val="36"/>
                <w:szCs w:val="36"/>
              </w:rPr>
            </w:pPr>
            <w:r w:rsidRPr="001A6E31">
              <w:rPr>
                <w:sz w:val="36"/>
                <w:szCs w:val="36"/>
              </w:rPr>
              <w:t>1. РАЗДЕЛ Музыка и</w:t>
            </w:r>
            <w:r>
              <w:rPr>
                <w:sz w:val="36"/>
                <w:szCs w:val="36"/>
              </w:rPr>
              <w:t xml:space="preserve"> </w:t>
            </w:r>
            <w:r w:rsidRPr="001A6E31">
              <w:rPr>
                <w:sz w:val="36"/>
                <w:szCs w:val="36"/>
              </w:rPr>
              <w:t>танец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Вводное занятие. </w:t>
            </w:r>
          </w:p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Понятие  Музыка и танец 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Характер музыкального произведения 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Знакомство с понятием  «Мелодия»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771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Знакомство с понятием   «движение»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Определение понятия «темп»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Понятие «легато» и «Стаккато» в музыке и движении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Знакомство с Понятием  «Длительности в музыке»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Знакомство с понятиями «Ритмический рисунок»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Понятия об акценте, метрической пульсации, сильные - слабые доли,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771EF4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Музыкальный размер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Определение понятия «контрастная музыка»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080" w:type="dxa"/>
            <w:gridSpan w:val="6"/>
          </w:tcPr>
          <w:p w:rsidR="004641CE" w:rsidRPr="003B2DC7" w:rsidRDefault="004641CE" w:rsidP="00EF0EEF">
            <w:pPr>
              <w:jc w:val="center"/>
              <w:rPr>
                <w:sz w:val="36"/>
                <w:szCs w:val="36"/>
              </w:rPr>
            </w:pPr>
            <w:r w:rsidRPr="003B2DC7">
              <w:rPr>
                <w:sz w:val="36"/>
                <w:szCs w:val="36"/>
              </w:rPr>
              <w:t>2 РАЗДЕЛ Музыкально-ритмические упражнения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Знакомство с позициями ног: </w:t>
            </w:r>
            <w:r w:rsidRPr="003B2DC7">
              <w:rPr>
                <w:sz w:val="28"/>
                <w:szCs w:val="28"/>
                <w:lang w:val="en-US"/>
              </w:rPr>
              <w:t>I</w:t>
            </w:r>
            <w:r w:rsidRPr="003B2DC7">
              <w:rPr>
                <w:sz w:val="28"/>
                <w:szCs w:val="28"/>
              </w:rPr>
              <w:t xml:space="preserve">, </w:t>
            </w:r>
            <w:r w:rsidRPr="003B2DC7">
              <w:rPr>
                <w:sz w:val="28"/>
                <w:szCs w:val="28"/>
                <w:lang w:val="en-US"/>
              </w:rPr>
              <w:t>II</w:t>
            </w:r>
            <w:r w:rsidRPr="003B2D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F45421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Знакомство с положением рук (основное положение –на поясе)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 xml:space="preserve">Знакомство с позициями  ног </w:t>
            </w:r>
            <w:r w:rsidRPr="003B2DC7">
              <w:rPr>
                <w:sz w:val="28"/>
                <w:szCs w:val="28"/>
                <w:lang w:val="en-US"/>
              </w:rPr>
              <w:t>III</w:t>
            </w:r>
            <w:r w:rsidRPr="003B2DC7"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  <w:lang w:val="tt-RU"/>
              </w:rPr>
              <w:t>,</w:t>
            </w:r>
            <w:r w:rsidRPr="003B2DC7">
              <w:rPr>
                <w:sz w:val="28"/>
                <w:szCs w:val="28"/>
              </w:rPr>
              <w:t xml:space="preserve">  </w:t>
            </w:r>
            <w:r w:rsidRPr="003B2DC7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Музыкально-ритмические упражнения</w:t>
            </w:r>
          </w:p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>на область шеи, рук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Наклоны головы с различной амплитудой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Круговые движения головы, </w:t>
            </w:r>
            <w:r w:rsidRPr="003B2DC7">
              <w:rPr>
                <w:sz w:val="28"/>
                <w:szCs w:val="28"/>
              </w:rPr>
              <w:t>ввер</w:t>
            </w:r>
            <w:r>
              <w:rPr>
                <w:sz w:val="28"/>
                <w:szCs w:val="28"/>
              </w:rPr>
              <w:t>х</w:t>
            </w:r>
            <w:r w:rsidRPr="003B2DC7">
              <w:rPr>
                <w:sz w:val="28"/>
                <w:szCs w:val="28"/>
              </w:rPr>
              <w:t>-вниз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Музыкально-ритмические упражнения</w:t>
            </w:r>
          </w:p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 xml:space="preserve">на область </w:t>
            </w:r>
            <w:r w:rsidRPr="003B2DC7">
              <w:rPr>
                <w:sz w:val="28"/>
                <w:szCs w:val="28"/>
                <w:lang w:val="tt-RU"/>
              </w:rPr>
              <w:t>корпуса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Наклоны корпуса вперед и в сторону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374CD9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Движения плеч и корпуса: подъем и опускание плеч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374CD9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Повороты, выводя правое и левое плечо вперед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Музыкально-ритмические упражнения</w:t>
            </w:r>
          </w:p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на область </w:t>
            </w:r>
            <w:r w:rsidRPr="003B2DC7">
              <w:rPr>
                <w:sz w:val="28"/>
                <w:szCs w:val="28"/>
                <w:lang w:val="tt-RU"/>
              </w:rPr>
              <w:t>ног и стопы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Музыкально-ритмические упражнения</w:t>
            </w:r>
          </w:p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Упражнения в ходьбе в различных направлениях в сочетании с движениями рук и ног. Поднимание на полупальцы в сочетании с полуприседанием на развитие стопы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Упражнения на развитие  внимания.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Изучение видов пространственных построений: круг, линия, диагональ.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  <w:lang w:val="tt-RU"/>
              </w:rPr>
              <w:t>В</w:t>
            </w:r>
            <w:r w:rsidRPr="003B2DC7">
              <w:rPr>
                <w:sz w:val="28"/>
                <w:szCs w:val="28"/>
              </w:rPr>
              <w:t>ид</w:t>
            </w:r>
            <w:r w:rsidRPr="003B2DC7">
              <w:rPr>
                <w:sz w:val="28"/>
                <w:szCs w:val="28"/>
                <w:lang w:val="tt-RU"/>
              </w:rPr>
              <w:t>ы</w:t>
            </w:r>
            <w:r w:rsidRPr="003B2DC7">
              <w:rPr>
                <w:sz w:val="28"/>
                <w:szCs w:val="28"/>
              </w:rPr>
              <w:t xml:space="preserve"> пространственных построений:  диагональ</w:t>
            </w:r>
            <w:r w:rsidRPr="003B2DC7">
              <w:rPr>
                <w:sz w:val="28"/>
                <w:szCs w:val="28"/>
                <w:lang w:val="tt-RU"/>
              </w:rPr>
              <w:t>, полукруг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Промежуточный контрольный срез:</w:t>
            </w:r>
          </w:p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Практическое задание: «исполнение ритмических упражнений»</w:t>
            </w:r>
          </w:p>
        </w:tc>
        <w:tc>
          <w:tcPr>
            <w:tcW w:w="1260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080" w:type="dxa"/>
            <w:gridSpan w:val="6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36"/>
                <w:szCs w:val="36"/>
              </w:rPr>
              <w:t>3 РАЗДЕЛ  Элементы классического, народного и бального танцев</w:t>
            </w:r>
            <w:r w:rsidRPr="003B2DC7">
              <w:rPr>
                <w:sz w:val="32"/>
                <w:szCs w:val="32"/>
              </w:rPr>
              <w:t>.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374CD9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  <w:lang w:val="tt-RU"/>
              </w:rPr>
              <w:t>Прыжки на двух ногах по 6 и 1 позициям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8C57A6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Полуприседание по 1,2,3,6  позициях </w:t>
            </w:r>
            <w:r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</w:rPr>
              <w:t>Шаг с носка</w:t>
            </w:r>
            <w:r>
              <w:rPr>
                <w:sz w:val="28"/>
                <w:szCs w:val="28"/>
              </w:rPr>
              <w:t xml:space="preserve">. </w:t>
            </w:r>
            <w:r w:rsidRPr="003B2DC7">
              <w:rPr>
                <w:sz w:val="28"/>
                <w:szCs w:val="28"/>
                <w:lang w:val="tt-RU"/>
              </w:rPr>
              <w:t>Легкий бег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8C57A6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Освоение основного движения- бег, бег с высоким подниманием колен. Шаг на полупальцах, шаг с подскоком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Освоение  постановки рук, ног, головы </w:t>
            </w:r>
            <w:r>
              <w:rPr>
                <w:sz w:val="28"/>
                <w:szCs w:val="28"/>
              </w:rPr>
              <w:t>и корпуса</w:t>
            </w:r>
            <w:r w:rsidRPr="003B2DC7">
              <w:rPr>
                <w:sz w:val="28"/>
                <w:szCs w:val="28"/>
              </w:rPr>
              <w:t xml:space="preserve"> Освоение основного движения- боковой галоп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3B2DC7">
              <w:rPr>
                <w:sz w:val="28"/>
                <w:szCs w:val="28"/>
                <w:lang w:val="tt-RU"/>
              </w:rPr>
              <w:t>Шаг с подскоком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  <w:lang w:val="tt-RU"/>
              </w:rPr>
              <w:t>Выдвижение ноги в сочетании с полуприседанием</w:t>
            </w:r>
            <w:r>
              <w:rPr>
                <w:sz w:val="28"/>
                <w:szCs w:val="28"/>
                <w:lang w:val="tt-RU"/>
              </w:rPr>
              <w:t xml:space="preserve">. </w:t>
            </w:r>
            <w:r w:rsidRPr="003B2DC7">
              <w:rPr>
                <w:sz w:val="28"/>
                <w:szCs w:val="28"/>
              </w:rPr>
              <w:t>Упражнения на ориентировку в пространстве: повороты вправо, влево, движения по диагонали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>Освоение техники выполнения  приставных шагов в разных направлениях.</w:t>
            </w:r>
            <w:r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</w:rPr>
              <w:t>Усвоение элемента «Балансе в сторону»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80" w:type="dxa"/>
          </w:tcPr>
          <w:p w:rsidR="004641CE" w:rsidRPr="003B2DC7" w:rsidRDefault="004641CE" w:rsidP="00EF0EE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4641CE" w:rsidRPr="003B2DC7" w:rsidRDefault="004641CE" w:rsidP="00EF0EEF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Усвоение элемента «Балансе в сторону Итоговый контрольный срез  практическое задание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rPr>
          <w:trHeight w:val="393"/>
        </w:trPr>
        <w:tc>
          <w:tcPr>
            <w:tcW w:w="1080" w:type="dxa"/>
          </w:tcPr>
          <w:p w:rsidR="004641CE" w:rsidRPr="003B2DC7" w:rsidRDefault="004641CE" w:rsidP="00EF0EEF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gridSpan w:val="2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Итого:</w:t>
            </w:r>
          </w:p>
        </w:tc>
        <w:tc>
          <w:tcPr>
            <w:tcW w:w="1246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60" w:type="dxa"/>
          </w:tcPr>
          <w:p w:rsidR="004641CE" w:rsidRPr="003B2DC7" w:rsidRDefault="004641CE" w:rsidP="00EF0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4641CE" w:rsidRPr="003B2DC7" w:rsidRDefault="004641CE" w:rsidP="00B15701">
      <w:pPr>
        <w:shd w:val="clear" w:color="auto" w:fill="FFFFFF"/>
        <w:tabs>
          <w:tab w:val="left" w:pos="355"/>
        </w:tabs>
        <w:spacing w:line="360" w:lineRule="auto"/>
        <w:rPr>
          <w:sz w:val="28"/>
          <w:szCs w:val="28"/>
        </w:rPr>
      </w:pPr>
    </w:p>
    <w:p w:rsidR="004641CE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  <w:lang w:val="en-US"/>
        </w:rPr>
      </w:pPr>
      <w:r w:rsidRPr="003B2DC7">
        <w:rPr>
          <w:sz w:val="36"/>
          <w:szCs w:val="36"/>
        </w:rPr>
        <w:t xml:space="preserve">                                             </w:t>
      </w:r>
    </w:p>
    <w:p w:rsidR="004641CE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  <w:lang w:val="en-US"/>
        </w:rPr>
      </w:pPr>
    </w:p>
    <w:p w:rsidR="004641CE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  <w:lang w:val="en-US"/>
        </w:rPr>
      </w:pPr>
    </w:p>
    <w:p w:rsidR="004641CE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  <w:lang w:val="en-US"/>
        </w:rPr>
      </w:pPr>
    </w:p>
    <w:p w:rsidR="004641CE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                                            </w:t>
      </w:r>
      <w:r w:rsidRPr="003B2DC7">
        <w:rPr>
          <w:sz w:val="36"/>
          <w:szCs w:val="36"/>
        </w:rPr>
        <w:t xml:space="preserve">   </w:t>
      </w:r>
    </w:p>
    <w:p w:rsidR="004641CE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</w:rPr>
      </w:pPr>
    </w:p>
    <w:p w:rsidR="004641CE" w:rsidRPr="003B2DC7" w:rsidRDefault="004641CE" w:rsidP="00B2570C">
      <w:pPr>
        <w:widowControl/>
        <w:autoSpaceDE/>
        <w:autoSpaceDN/>
        <w:adjustRightInd/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</w:t>
      </w:r>
      <w:r w:rsidRPr="003B2DC7">
        <w:rPr>
          <w:sz w:val="36"/>
          <w:szCs w:val="36"/>
        </w:rPr>
        <w:t xml:space="preserve">  2 класс</w:t>
      </w:r>
    </w:p>
    <w:tbl>
      <w:tblPr>
        <w:tblW w:w="101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1"/>
        <w:gridCol w:w="5040"/>
        <w:gridCol w:w="1260"/>
        <w:gridCol w:w="1260"/>
        <w:gridCol w:w="1440"/>
      </w:tblGrid>
      <w:tr w:rsidR="004641CE" w:rsidRPr="003B2DC7">
        <w:trPr>
          <w:gridAfter w:val="3"/>
          <w:wAfter w:w="3960" w:type="dxa"/>
          <w:trHeight w:val="322"/>
        </w:trPr>
        <w:tc>
          <w:tcPr>
            <w:tcW w:w="1146" w:type="dxa"/>
            <w:gridSpan w:val="2"/>
            <w:vMerge w:val="restart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№ п/п</w:t>
            </w:r>
          </w:p>
        </w:tc>
        <w:tc>
          <w:tcPr>
            <w:tcW w:w="5040" w:type="dxa"/>
            <w:vMerge w:val="restart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</w:t>
            </w:r>
          </w:p>
        </w:tc>
      </w:tr>
      <w:tr w:rsidR="004641CE" w:rsidRPr="003B2DC7">
        <w:tc>
          <w:tcPr>
            <w:tcW w:w="1146" w:type="dxa"/>
            <w:gridSpan w:val="2"/>
            <w:vMerge/>
            <w:vAlign w:val="center"/>
          </w:tcPr>
          <w:p w:rsidR="004641CE" w:rsidRPr="003B2DC7" w:rsidRDefault="004641CE" w:rsidP="00B2570C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Merge/>
            <w:vAlign w:val="center"/>
          </w:tcPr>
          <w:p w:rsidR="004641CE" w:rsidRPr="003B2DC7" w:rsidRDefault="004641CE" w:rsidP="00B2570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Аудиторные занятия</w:t>
            </w:r>
          </w:p>
        </w:tc>
      </w:tr>
      <w:tr w:rsidR="004641CE" w:rsidRPr="003B2DC7">
        <w:tc>
          <w:tcPr>
            <w:tcW w:w="10146" w:type="dxa"/>
            <w:gridSpan w:val="6"/>
            <w:vAlign w:val="center"/>
          </w:tcPr>
          <w:p w:rsidR="004641CE" w:rsidRPr="001A6E31" w:rsidRDefault="004641CE" w:rsidP="00B2570C">
            <w:pPr>
              <w:jc w:val="center"/>
              <w:rPr>
                <w:sz w:val="36"/>
                <w:szCs w:val="36"/>
              </w:rPr>
            </w:pPr>
            <w:r w:rsidRPr="001A6E31">
              <w:rPr>
                <w:sz w:val="36"/>
                <w:szCs w:val="36"/>
              </w:rPr>
              <w:t>1 РАЗДЕЛ Музыка и танец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Вводное занятие.(назначение хореографического зала) Инструктаж по  технике безопасности ИОТ Нулевой контрольный срез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2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 Понятие</w:t>
            </w:r>
            <w:r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</w:rPr>
              <w:t xml:space="preserve">- характер музыкального произведения 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3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понятия Характер музыкального произведения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Закрепление  понятия  «Мелодия» 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понятия   «движение»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 понятия «темп»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 Закрепление понятия «легато» и «Стаккато» в музыке.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понятия  «Длительности в музыке»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 Закрепление понятия «Ритмический рисунок»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понятия об акценте, метрической пульсации, сильные - слабые доли,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Музыкальный размер, закрепление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35" w:type="dxa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51" w:type="dxa"/>
            <w:gridSpan w:val="2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Закрепеление понятия «</w:t>
            </w:r>
            <w:r>
              <w:rPr>
                <w:sz w:val="28"/>
                <w:szCs w:val="28"/>
              </w:rPr>
              <w:t>Контрастная музыка».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0146" w:type="dxa"/>
            <w:gridSpan w:val="6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36"/>
                <w:szCs w:val="36"/>
              </w:rPr>
              <w:t>2 РАЗДЕЛ Музыкально-ритмические упражнения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Музыкально-ритмические упражнения на область шеи, рук: круговые движения головы и рук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Знакомство с положением рук Подготовительное положение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 xml:space="preserve">Музыкально-ритмические упражнения на область </w:t>
            </w:r>
            <w:r w:rsidRPr="003B2DC7">
              <w:rPr>
                <w:sz w:val="28"/>
                <w:szCs w:val="28"/>
                <w:lang w:val="tt-RU"/>
              </w:rPr>
              <w:t>корпуса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16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 xml:space="preserve">Музыкально-ритмические упражнения на область </w:t>
            </w:r>
            <w:r w:rsidRPr="003B2DC7">
              <w:rPr>
                <w:sz w:val="28"/>
                <w:szCs w:val="28"/>
                <w:lang w:val="tt-RU"/>
              </w:rPr>
              <w:t>стопы:</w:t>
            </w:r>
          </w:p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  <w:lang w:val="tt-RU"/>
              </w:rPr>
              <w:t>Подъемы на полупальцы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17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Музыкально-ритмические упражнения на развитие ног: бег с подниманием колен, бег с выбросом ног вперед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18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Упра</w:t>
            </w:r>
            <w:r>
              <w:rPr>
                <w:sz w:val="28"/>
                <w:szCs w:val="28"/>
              </w:rPr>
              <w:t>жнения на развитие  внимания «Впр</w:t>
            </w:r>
            <w:r w:rsidRPr="003B2DC7">
              <w:rPr>
                <w:sz w:val="28"/>
                <w:szCs w:val="28"/>
              </w:rPr>
              <w:t>аво, влево»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19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Изучение видов пространственных построений: круг, линия, диагональ.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Промежуточный контрольный срез.</w:t>
            </w:r>
          </w:p>
          <w:p w:rsidR="004641CE" w:rsidRPr="003B2DC7" w:rsidRDefault="004641CE" w:rsidP="00F442A8">
            <w:pPr>
              <w:pStyle w:val="BodyTextIndent"/>
              <w:ind w:left="0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Практическое задание: «исполнение ритмических упражнений»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B2D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позиций ног и рук.</w:t>
            </w:r>
            <w:r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</w:rPr>
              <w:t>Танцевальный шаг назад в медленном темпе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22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47308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  <w:lang w:val="tt-RU"/>
              </w:rPr>
              <w:t xml:space="preserve">Выдвижение ноги вперед, в сторону по </w:t>
            </w:r>
            <w:r w:rsidRPr="003B2DC7">
              <w:rPr>
                <w:sz w:val="28"/>
                <w:szCs w:val="28"/>
                <w:lang w:val="en-US"/>
              </w:rPr>
              <w:t>III</w:t>
            </w:r>
            <w:r w:rsidRPr="003B2DC7">
              <w:rPr>
                <w:sz w:val="28"/>
                <w:szCs w:val="28"/>
              </w:rPr>
              <w:t xml:space="preserve"> позиции в сочетании с полуприседанием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23</w:t>
            </w:r>
          </w:p>
        </w:tc>
        <w:tc>
          <w:tcPr>
            <w:tcW w:w="5040" w:type="dxa"/>
            <w:vAlign w:val="center"/>
          </w:tcPr>
          <w:p w:rsidR="004641CE" w:rsidRPr="008C57A6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Шаг на полупальцах назад</w:t>
            </w:r>
            <w:r w:rsidRPr="008C57A6">
              <w:rPr>
                <w:sz w:val="28"/>
                <w:szCs w:val="28"/>
              </w:rPr>
              <w:t xml:space="preserve">. </w:t>
            </w:r>
            <w:r w:rsidRPr="003B2DC7">
              <w:rPr>
                <w:sz w:val="28"/>
                <w:szCs w:val="28"/>
              </w:rPr>
              <w:t>Шаг с высоким подъемом колена вперед на полупальцах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8C57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24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47308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  <w:lang w:val="tt-RU"/>
              </w:rPr>
              <w:t>Спортивная ходьба,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3B2DC7">
              <w:rPr>
                <w:sz w:val="28"/>
                <w:szCs w:val="28"/>
                <w:lang w:val="tt-RU"/>
              </w:rPr>
              <w:t>делая маховые движения руками</w:t>
            </w:r>
            <w:r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</w:rPr>
              <w:t xml:space="preserve"> Освоение основного движения:</w:t>
            </w:r>
            <w:r w:rsidRPr="003B2DC7">
              <w:rPr>
                <w:sz w:val="28"/>
                <w:szCs w:val="28"/>
              </w:rPr>
              <w:t xml:space="preserve"> бег, сгибая ноги сзади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25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Полупри</w:t>
            </w:r>
            <w:r w:rsidRPr="003B2DC7">
              <w:rPr>
                <w:sz w:val="28"/>
                <w:szCs w:val="28"/>
              </w:rPr>
              <w:t xml:space="preserve">седание по </w:t>
            </w:r>
            <w:r w:rsidRPr="003B2DC7">
              <w:rPr>
                <w:sz w:val="28"/>
                <w:szCs w:val="28"/>
                <w:lang w:val="en-US"/>
              </w:rPr>
              <w:t>I</w:t>
            </w:r>
            <w:r w:rsidRPr="003B2DC7">
              <w:rPr>
                <w:sz w:val="28"/>
                <w:szCs w:val="28"/>
              </w:rPr>
              <w:t xml:space="preserve">  II  III позициям</w:t>
            </w:r>
            <w:r>
              <w:rPr>
                <w:sz w:val="28"/>
                <w:szCs w:val="28"/>
              </w:rPr>
              <w:t xml:space="preserve">. </w:t>
            </w:r>
            <w:r w:rsidRPr="003B2DC7">
              <w:rPr>
                <w:sz w:val="28"/>
                <w:szCs w:val="28"/>
                <w:lang w:val="tt-RU"/>
              </w:rPr>
              <w:t xml:space="preserve">Выдвижение ноги в сторону из </w:t>
            </w:r>
            <w:r w:rsidRPr="003B2DC7">
              <w:rPr>
                <w:sz w:val="28"/>
                <w:szCs w:val="28"/>
                <w:lang w:val="en-US"/>
              </w:rPr>
              <w:t>III</w:t>
            </w:r>
            <w:r w:rsidRPr="003B2DC7"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  <w:lang w:val="tt-RU"/>
              </w:rPr>
              <w:t>позиции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8C57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26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  <w:lang w:val="tt-RU"/>
              </w:rPr>
              <w:t xml:space="preserve">Выдвижение ноги вперед из </w:t>
            </w:r>
            <w:r w:rsidRPr="003B2DC7">
              <w:rPr>
                <w:sz w:val="28"/>
                <w:szCs w:val="28"/>
                <w:lang w:val="en-US"/>
              </w:rPr>
              <w:t>III</w:t>
            </w:r>
            <w:r w:rsidRPr="003B2DC7">
              <w:rPr>
                <w:sz w:val="28"/>
                <w:szCs w:val="28"/>
              </w:rPr>
              <w:t xml:space="preserve"> </w:t>
            </w:r>
            <w:r w:rsidRPr="003B2DC7">
              <w:rPr>
                <w:sz w:val="28"/>
                <w:szCs w:val="28"/>
                <w:lang w:val="tt-RU"/>
              </w:rPr>
              <w:t>позиции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F442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27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  <w:lang w:val="tt-RU"/>
              </w:rPr>
              <w:t xml:space="preserve">Прыжки на двух ногах по </w:t>
            </w:r>
            <w:r w:rsidRPr="003B2DC7">
              <w:rPr>
                <w:sz w:val="28"/>
                <w:szCs w:val="28"/>
                <w:lang w:val="en-US"/>
              </w:rPr>
              <w:t>I</w:t>
            </w:r>
            <w:r w:rsidRPr="003B2DC7">
              <w:rPr>
                <w:sz w:val="28"/>
                <w:szCs w:val="28"/>
              </w:rPr>
              <w:t>,</w:t>
            </w:r>
            <w:r w:rsidRPr="003B2DC7">
              <w:rPr>
                <w:sz w:val="28"/>
                <w:szCs w:val="28"/>
                <w:lang w:val="en-US"/>
              </w:rPr>
              <w:t>II</w:t>
            </w:r>
            <w:r w:rsidRPr="003B2DC7">
              <w:rPr>
                <w:sz w:val="28"/>
                <w:szCs w:val="28"/>
              </w:rPr>
              <w:t xml:space="preserve">   </w:t>
            </w:r>
            <w:r w:rsidRPr="003B2DC7">
              <w:rPr>
                <w:sz w:val="28"/>
                <w:szCs w:val="28"/>
                <w:lang w:val="tt-RU"/>
              </w:rPr>
              <w:t xml:space="preserve"> позициях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Default="004641CE" w:rsidP="000B0AC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4641CE" w:rsidRPr="003B2DC7" w:rsidRDefault="004641CE" w:rsidP="000B0AC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28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47308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Перестроение из одного круга в два,</w:t>
            </w:r>
          </w:p>
          <w:p w:rsidR="004641CE" w:rsidRPr="003B2DC7" w:rsidRDefault="004641CE" w:rsidP="00B47308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>в три концентрических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0B0AC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29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Закрепление перестроения из одного круга в два,в три концентрических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1A6E3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30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>Разучивание построения «Шен»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1A6E3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31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  <w:r w:rsidRPr="003B2DC7">
              <w:rPr>
                <w:sz w:val="28"/>
                <w:szCs w:val="28"/>
              </w:rPr>
              <w:t xml:space="preserve"> построения «Шен»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1A6E3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32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Освоение основного движения:</w:t>
            </w:r>
            <w:r w:rsidRPr="003B2DC7">
              <w:rPr>
                <w:sz w:val="28"/>
                <w:szCs w:val="28"/>
              </w:rPr>
              <w:t xml:space="preserve"> бег, вынося прямые ноги вперед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C12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33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2570C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  <w:lang w:val="tt-RU"/>
              </w:rPr>
              <w:t xml:space="preserve">Поднимание на полупальцы по </w:t>
            </w:r>
            <w:r w:rsidRPr="003B2DC7">
              <w:rPr>
                <w:sz w:val="28"/>
                <w:szCs w:val="28"/>
                <w:lang w:val="en-US"/>
              </w:rPr>
              <w:t>III</w:t>
            </w:r>
            <w:r w:rsidRPr="003B2DC7">
              <w:rPr>
                <w:sz w:val="28"/>
                <w:szCs w:val="28"/>
                <w:lang w:val="tt-RU"/>
              </w:rPr>
              <w:t xml:space="preserve"> пози</w:t>
            </w:r>
            <w:r w:rsidRPr="003B2DC7">
              <w:rPr>
                <w:sz w:val="28"/>
                <w:szCs w:val="28"/>
              </w:rPr>
              <w:t>ц</w:t>
            </w:r>
            <w:r w:rsidRPr="003B2DC7">
              <w:rPr>
                <w:sz w:val="28"/>
                <w:szCs w:val="28"/>
                <w:lang w:val="tt-RU"/>
              </w:rPr>
              <w:t>ии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rPr>
          <w:trHeight w:val="1106"/>
        </w:trPr>
        <w:tc>
          <w:tcPr>
            <w:tcW w:w="1146" w:type="dxa"/>
            <w:gridSpan w:val="2"/>
          </w:tcPr>
          <w:p w:rsidR="004641CE" w:rsidRPr="003B2DC7" w:rsidRDefault="004641CE" w:rsidP="00C12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34</w:t>
            </w:r>
          </w:p>
        </w:tc>
        <w:tc>
          <w:tcPr>
            <w:tcW w:w="5040" w:type="dxa"/>
            <w:vAlign w:val="center"/>
          </w:tcPr>
          <w:p w:rsidR="004641CE" w:rsidRPr="003B2DC7" w:rsidRDefault="004641CE" w:rsidP="00B47308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Итоговый контрольный срез .</w:t>
            </w:r>
          </w:p>
          <w:p w:rsidR="004641CE" w:rsidRPr="003B2DC7" w:rsidRDefault="004641CE" w:rsidP="00B47308">
            <w:pPr>
              <w:pStyle w:val="BodyTextIndent"/>
              <w:jc w:val="both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Показ всех танцевальных композиций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 w:rsidRPr="003B2DC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41CE" w:rsidRPr="003B2DC7">
        <w:tc>
          <w:tcPr>
            <w:tcW w:w="1146" w:type="dxa"/>
            <w:gridSpan w:val="2"/>
          </w:tcPr>
          <w:p w:rsidR="004641CE" w:rsidRPr="003B2DC7" w:rsidRDefault="004641CE" w:rsidP="00B2570C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  <w:lang w:val="tt-RU"/>
              </w:rPr>
            </w:pPr>
            <w:r w:rsidRPr="003B2DC7">
              <w:rPr>
                <w:sz w:val="28"/>
                <w:szCs w:val="28"/>
              </w:rPr>
              <w:t>Итого:</w:t>
            </w: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40" w:type="dxa"/>
          </w:tcPr>
          <w:p w:rsidR="004641CE" w:rsidRPr="003B2DC7" w:rsidRDefault="004641CE" w:rsidP="00B25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4641CE" w:rsidRPr="003B2DC7" w:rsidRDefault="004641CE" w:rsidP="00B2570C">
      <w:pPr>
        <w:widowControl/>
        <w:autoSpaceDE/>
        <w:autoSpaceDN/>
        <w:adjustRightInd/>
        <w:spacing w:line="360" w:lineRule="auto"/>
        <w:rPr>
          <w:sz w:val="28"/>
          <w:szCs w:val="28"/>
        </w:rPr>
        <w:sectPr w:rsidR="004641CE" w:rsidRPr="003B2DC7" w:rsidSect="00CE4613">
          <w:pgSz w:w="11909" w:h="16834"/>
          <w:pgMar w:top="0" w:right="1276" w:bottom="737" w:left="1276" w:header="720" w:footer="720" w:gutter="0"/>
          <w:pgNumType w:start="1"/>
          <w:cols w:space="720"/>
        </w:sectPr>
      </w:pPr>
    </w:p>
    <w:p w:rsidR="004641CE" w:rsidRPr="00F45C24" w:rsidRDefault="004641CE" w:rsidP="00F45C24">
      <w:pPr>
        <w:shd w:val="clear" w:color="auto" w:fill="FFFFFF"/>
        <w:spacing w:line="360" w:lineRule="auto"/>
        <w:jc w:val="center"/>
        <w:rPr>
          <w:b/>
          <w:bCs/>
          <w:sz w:val="40"/>
          <w:szCs w:val="40"/>
        </w:rPr>
      </w:pPr>
      <w:r w:rsidRPr="00F45C24">
        <w:rPr>
          <w:b/>
          <w:bCs/>
          <w:sz w:val="40"/>
          <w:szCs w:val="40"/>
        </w:rPr>
        <w:t>Содержание учебного предмета</w:t>
      </w:r>
    </w:p>
    <w:p w:rsidR="004641CE" w:rsidRPr="003B2DC7" w:rsidRDefault="004641CE" w:rsidP="00754C9E">
      <w:pPr>
        <w:shd w:val="clear" w:color="auto" w:fill="FFFFFF"/>
        <w:spacing w:line="360" w:lineRule="auto"/>
        <w:jc w:val="center"/>
        <w:rPr>
          <w:sz w:val="40"/>
          <w:szCs w:val="40"/>
        </w:rPr>
      </w:pPr>
      <w:r w:rsidRPr="003B2DC7">
        <w:rPr>
          <w:sz w:val="40"/>
          <w:szCs w:val="40"/>
        </w:rPr>
        <w:t>Раздел1. Музыка и танец</w:t>
      </w:r>
    </w:p>
    <w:p w:rsidR="004641CE" w:rsidRPr="003B2DC7" w:rsidRDefault="004641CE" w:rsidP="008C271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Связь музыки и движения. Взаимосвязь танцевального движения с музыкой. Понятие о строении музыкальной и танцевальной речи (мотив, фраза, предло</w:t>
      </w:r>
      <w:r w:rsidRPr="003B2DC7">
        <w:rPr>
          <w:sz w:val="28"/>
          <w:szCs w:val="28"/>
        </w:rPr>
        <w:softHyphen/>
        <w:t>жение). Законченность мелодии и танцевального движения. Понятие о музыкальном вступлении и исходном положении танцующего. На</w:t>
      </w:r>
      <w:r w:rsidRPr="003B2DC7">
        <w:rPr>
          <w:sz w:val="28"/>
          <w:szCs w:val="28"/>
        </w:rPr>
        <w:softHyphen/>
        <w:t>чало исполнения движения после музыкального вступления. Отраже</w:t>
      </w:r>
      <w:r w:rsidRPr="003B2DC7">
        <w:rPr>
          <w:sz w:val="28"/>
          <w:szCs w:val="28"/>
        </w:rPr>
        <w:softHyphen/>
        <w:t>ние в движениях построения музыкального произведения. Понятие о трех музыкальных жанрах: марш - танец - песня. Знакомство с двухчаст</w:t>
      </w:r>
      <w:r w:rsidRPr="003B2DC7">
        <w:rPr>
          <w:sz w:val="28"/>
          <w:szCs w:val="28"/>
        </w:rPr>
        <w:softHyphen/>
        <w:t>ным и трехчастным построением музыкального произведения.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Темп музыкального произведения в танцевальных движениях.</w:t>
      </w:r>
    </w:p>
    <w:p w:rsidR="004641CE" w:rsidRPr="003B2DC7" w:rsidRDefault="004641CE" w:rsidP="00754C9E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Понятие  о музыкальных темпах. Классификация музыкальных темпов: медленный, быстрый, умеренный (изучается последним). Выполнение движений в различных темпах: переход из одного темпа в другой, ускорение и замедление заданного темпа, сохранение заданного темпа после пре</w:t>
      </w:r>
      <w:r w:rsidRPr="003B2DC7">
        <w:rPr>
          <w:sz w:val="28"/>
          <w:szCs w:val="28"/>
        </w:rPr>
        <w:softHyphen/>
        <w:t xml:space="preserve">кращения звучания музыки. 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2DC7">
        <w:rPr>
          <w:sz w:val="28"/>
          <w:szCs w:val="28"/>
        </w:rPr>
        <w:t>Динамика и характер музыкального произведения в танцевальных движениях.</w:t>
      </w:r>
    </w:p>
    <w:p w:rsidR="004641CE" w:rsidRPr="003B2DC7" w:rsidRDefault="004641CE" w:rsidP="00F45C2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Понятие о динамике (</w:t>
      </w:r>
      <w:r w:rsidRPr="003B2DC7">
        <w:rPr>
          <w:sz w:val="28"/>
          <w:szCs w:val="28"/>
          <w:lang w:val="en-US"/>
        </w:rPr>
        <w:t>forte</w:t>
      </w:r>
      <w:r w:rsidRPr="003B2DC7">
        <w:rPr>
          <w:sz w:val="28"/>
          <w:szCs w:val="28"/>
        </w:rPr>
        <w:t xml:space="preserve">, </w:t>
      </w:r>
      <w:r w:rsidRPr="003B2DC7">
        <w:rPr>
          <w:sz w:val="28"/>
          <w:szCs w:val="28"/>
          <w:lang w:val="en-US"/>
        </w:rPr>
        <w:t>piano</w:t>
      </w:r>
      <w:r w:rsidRPr="003B2DC7">
        <w:rPr>
          <w:sz w:val="28"/>
          <w:szCs w:val="28"/>
        </w:rPr>
        <w:t>) музыкального произведения. Знакомство с динамическими контрастами в связи со смысловым со</w:t>
      </w:r>
      <w:r w:rsidRPr="003B2DC7">
        <w:rPr>
          <w:sz w:val="28"/>
          <w:szCs w:val="28"/>
        </w:rPr>
        <w:softHyphen/>
        <w:t>держанием музыкального произведения. Определение на слух дина</w:t>
      </w:r>
      <w:r w:rsidRPr="003B2DC7">
        <w:rPr>
          <w:sz w:val="28"/>
          <w:szCs w:val="28"/>
        </w:rPr>
        <w:softHyphen/>
        <w:t>мических оттенков музыки. Выполнение движений с различной амплитудой и силой мышечного напряжения в зависимости от динами</w:t>
      </w:r>
      <w:r w:rsidRPr="003B2DC7">
        <w:rPr>
          <w:sz w:val="28"/>
          <w:szCs w:val="28"/>
        </w:rPr>
        <w:softHyphen/>
        <w:t xml:space="preserve">ческих оттенков. </w:t>
      </w:r>
    </w:p>
    <w:p w:rsidR="004641CE" w:rsidRPr="003B2DC7" w:rsidRDefault="004641CE" w:rsidP="006A04D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Использование образных упражнений: «Ветер и ветерок», «Волны большие</w:t>
      </w:r>
      <w:r>
        <w:rPr>
          <w:sz w:val="28"/>
          <w:szCs w:val="28"/>
        </w:rPr>
        <w:t xml:space="preserve"> и маленькие», «Лес шумит» и др</w:t>
      </w:r>
      <w:r w:rsidRPr="003B2DC7">
        <w:rPr>
          <w:sz w:val="28"/>
          <w:szCs w:val="28"/>
        </w:rPr>
        <w:t>.</w:t>
      </w:r>
    </w:p>
    <w:p w:rsidR="004641CE" w:rsidRPr="003B2DC7" w:rsidRDefault="004641CE" w:rsidP="00754C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Понятие о характере музыки (радостная, печальная, торжест</w:t>
      </w:r>
      <w:r w:rsidRPr="003B2DC7">
        <w:rPr>
          <w:sz w:val="28"/>
          <w:szCs w:val="28"/>
        </w:rPr>
        <w:softHyphen/>
        <w:t>венная и др.). Ладовая окраска музыкального произведения (мажор, ми</w:t>
      </w:r>
      <w:r w:rsidRPr="003B2DC7">
        <w:rPr>
          <w:sz w:val="28"/>
          <w:szCs w:val="28"/>
        </w:rPr>
        <w:softHyphen/>
        <w:t xml:space="preserve">нор). </w:t>
      </w:r>
    </w:p>
    <w:p w:rsidR="004641CE" w:rsidRPr="003B2DC7" w:rsidRDefault="004641CE" w:rsidP="00754C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Этюды - импровизации на самостоятельное создание различных образов, развивающие творче</w:t>
      </w:r>
      <w:r w:rsidRPr="003B2DC7">
        <w:rPr>
          <w:sz w:val="28"/>
          <w:szCs w:val="28"/>
        </w:rPr>
        <w:softHyphen/>
        <w:t>скую активность учащихся.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Метроритм, специальные упражнения.</w:t>
      </w:r>
    </w:p>
    <w:p w:rsidR="004641CE" w:rsidRPr="003B2DC7" w:rsidRDefault="004641CE" w:rsidP="00754C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Понятие о метре, ритме, ритмическом рисунке. Воспроизведе</w:t>
      </w:r>
      <w:r w:rsidRPr="003B2DC7">
        <w:rPr>
          <w:sz w:val="28"/>
          <w:szCs w:val="28"/>
        </w:rPr>
        <w:softHyphen/>
        <w:t>ние разнообразных ритмических рисунков с помощью хлопков в ла</w:t>
      </w:r>
      <w:r w:rsidRPr="003B2DC7">
        <w:rPr>
          <w:sz w:val="28"/>
          <w:szCs w:val="28"/>
        </w:rPr>
        <w:softHyphen/>
        <w:t xml:space="preserve">доши, притопов ног, позднее в сочетании с простыми танцевальными движениями. </w:t>
      </w:r>
    </w:p>
    <w:p w:rsidR="004641CE" w:rsidRPr="003B2DC7" w:rsidRDefault="004641CE" w:rsidP="00754C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Поня</w:t>
      </w:r>
      <w:r w:rsidRPr="003B2DC7">
        <w:rPr>
          <w:sz w:val="28"/>
          <w:szCs w:val="28"/>
        </w:rPr>
        <w:softHyphen/>
        <w:t>тие сильных и слабых долей. Знакомство с музыкальными размерами: 2/4, 3/4, 4/4;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>Упражнения на акцентирование «сильной» первой доли такта: ударом мяча, притопом ноги, хлопком в ладоши, прыжком, передачей куклы, взмахом платка и т.д. На «слабые» доли исполнение движений менее сильных.</w:t>
      </w:r>
    </w:p>
    <w:p w:rsidR="004641CE" w:rsidRPr="003B2DC7" w:rsidRDefault="004641CE" w:rsidP="00754C9E">
      <w:pPr>
        <w:shd w:val="clear" w:color="auto" w:fill="FFFFFF"/>
        <w:spacing w:line="360" w:lineRule="auto"/>
        <w:ind w:firstLine="696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Понятие о длительностях (целые, половинные, четвертные, вось</w:t>
      </w:r>
      <w:r w:rsidRPr="003B2DC7">
        <w:rPr>
          <w:sz w:val="28"/>
          <w:szCs w:val="28"/>
        </w:rPr>
        <w:softHyphen/>
        <w:t>мые). Воспроизведение длительностей нот движениями: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целая нота – полное приседание, круговое движение в поясе и др.;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половинная нота – полуприседание, круговое движение головой по полукругу и др.;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четвертная нота – шаг, подскок, прыжок и др.;   </w:t>
      </w:r>
    </w:p>
    <w:p w:rsidR="004641CE" w:rsidRPr="003B2DC7" w:rsidRDefault="004641CE" w:rsidP="00754C9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восьмая нота – различные виды беговых шагов и т.д. </w:t>
      </w:r>
    </w:p>
    <w:p w:rsidR="004641CE" w:rsidRPr="003B2DC7" w:rsidRDefault="004641CE" w:rsidP="006A04D3">
      <w:pPr>
        <w:shd w:val="clear" w:color="auto" w:fill="FFFFFF"/>
        <w:spacing w:line="360" w:lineRule="auto"/>
        <w:rPr>
          <w:sz w:val="28"/>
          <w:szCs w:val="28"/>
        </w:rPr>
      </w:pPr>
    </w:p>
    <w:p w:rsidR="004641CE" w:rsidRPr="003B2DC7" w:rsidRDefault="004641CE" w:rsidP="006A04D3">
      <w:pPr>
        <w:shd w:val="clear" w:color="auto" w:fill="FFFFFF"/>
        <w:spacing w:line="360" w:lineRule="auto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center"/>
        <w:rPr>
          <w:sz w:val="40"/>
          <w:szCs w:val="40"/>
        </w:rPr>
      </w:pPr>
      <w:r w:rsidRPr="003B2DC7">
        <w:rPr>
          <w:sz w:val="40"/>
          <w:szCs w:val="40"/>
        </w:rPr>
        <w:t>Раздел 2. Музыкально - ритмические упражнения</w:t>
      </w:r>
    </w:p>
    <w:p w:rsidR="004641CE" w:rsidRPr="003B2DC7" w:rsidRDefault="004641CE" w:rsidP="008C271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Развитие отдельных групп мышц и подвижности суставов. Развитие опорно-двигательного аппарата. Упражнения для различных частей тела: головы, шеи, плечевого пояса, рук, корпуса, ног. Подбор упражнений, способствующих разогреву мышц, развитию координации, скорости мышечных реакций. Ритмическая основа уп</w:t>
      </w:r>
      <w:r w:rsidRPr="003B2DC7">
        <w:rPr>
          <w:sz w:val="28"/>
          <w:szCs w:val="28"/>
        </w:rPr>
        <w:softHyphen/>
        <w:t>ражнений должна соответствовать музыкальному материалу.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Упражнения для головы, шеи и плечевого пояса: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наклоны головы вперед, назад и в стороны;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повороты головы вправо, влево;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круговые движения головой по полукругу и по целому кругу;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вытягивание шеи вперед и в стороны;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подъем и опускание плеч вверх, вниз, вместе и поочередно;</w:t>
      </w:r>
    </w:p>
    <w:p w:rsidR="004641CE" w:rsidRPr="003B2DC7" w:rsidRDefault="004641CE" w:rsidP="001562BA">
      <w:p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круговые движения плечами вперед и назад, двумя вместе и поочередно.</w:t>
      </w:r>
    </w:p>
    <w:p w:rsidR="004641CE" w:rsidRPr="003B2DC7" w:rsidRDefault="004641CE" w:rsidP="001562BA">
      <w:p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Упражнения для рук: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подъем и опускание вверх-вниз;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разведение в стороны;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сгибание рук в локтях;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круговые движения «мельница»;</w:t>
      </w:r>
    </w:p>
    <w:p w:rsidR="004641CE" w:rsidRPr="003B2DC7" w:rsidRDefault="004641CE" w:rsidP="001562BA">
      <w:pPr>
        <w:numPr>
          <w:ilvl w:val="0"/>
          <w:numId w:val="5"/>
        </w:num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круговые махи одной рукой и двумя вместе;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отведение согнутых в локтях рук в стороны.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  для кистей рук: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сгибание кистей вниз, вверх;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отведение вправо, влево;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вращение кистей наружу, внутрь.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Упражнения для корпуса: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наклоны вперед, в стороны;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перегибы назад;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повороты корпуса «пилка»;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круговые движения в поясе;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смещение корпуса от талии в стороны;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расслабление и напряжение мышц корпуса (ронять корпус).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Упражнения для ног: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 полуприседания; </w:t>
      </w:r>
    </w:p>
    <w:p w:rsidR="004641CE" w:rsidRPr="00B400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подъем на полупальцы</w:t>
      </w:r>
    </w:p>
    <w:p w:rsidR="004641CE" w:rsidRPr="00B400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подъем согнутой в колене ноги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разгибание и сгибание ноги в кол</w:t>
      </w:r>
      <w:r>
        <w:rPr>
          <w:sz w:val="28"/>
          <w:szCs w:val="28"/>
        </w:rPr>
        <w:t>енном суставе вперед, в сторону</w:t>
      </w:r>
      <w:r w:rsidRPr="003B2DC7">
        <w:rPr>
          <w:sz w:val="28"/>
          <w:szCs w:val="28"/>
        </w:rPr>
        <w:t xml:space="preserve"> </w:t>
      </w:r>
    </w:p>
    <w:p w:rsidR="004641CE" w:rsidRPr="003B2DC7" w:rsidRDefault="004641CE" w:rsidP="001562BA">
      <w:pPr>
        <w:shd w:val="clear" w:color="auto" w:fill="FFFFFF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то же с приседанием</w:t>
      </w:r>
      <w:r w:rsidRPr="003B2DC7">
        <w:rPr>
          <w:sz w:val="28"/>
          <w:szCs w:val="28"/>
        </w:rPr>
        <w:t xml:space="preserve"> </w:t>
      </w:r>
    </w:p>
    <w:p w:rsidR="004641CE" w:rsidRPr="00B400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отведение н</w:t>
      </w:r>
      <w:r>
        <w:rPr>
          <w:sz w:val="28"/>
          <w:szCs w:val="28"/>
        </w:rPr>
        <w:t>оги, выпады вперед и в стороны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разворот согнутой в колене ноги.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 для ступней ног: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сгибание и разгибание ноги в голеностопном суставе;   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отведение стопы наружу в суставе, внутрь;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круговые движения стопой.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Прыжки:</w:t>
      </w:r>
    </w:p>
    <w:p w:rsidR="004641CE" w:rsidRPr="00CE4613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 на обеих ногах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на одной (по</w:t>
      </w:r>
      <w:r>
        <w:rPr>
          <w:sz w:val="28"/>
          <w:szCs w:val="28"/>
        </w:rPr>
        <w:t xml:space="preserve"> два, четыре, восемь на каждой)</w:t>
      </w:r>
      <w:r w:rsidRPr="003B2DC7">
        <w:rPr>
          <w:sz w:val="28"/>
          <w:szCs w:val="28"/>
        </w:rPr>
        <w:t xml:space="preserve">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прыжок с просветом (из 6 п</w:t>
      </w:r>
      <w:r>
        <w:rPr>
          <w:sz w:val="28"/>
          <w:szCs w:val="28"/>
        </w:rPr>
        <w:t>озиции на 2 позицию и обратно)</w:t>
      </w:r>
      <w:r w:rsidRPr="003B2DC7">
        <w:rPr>
          <w:sz w:val="28"/>
          <w:szCs w:val="28"/>
        </w:rPr>
        <w:t xml:space="preserve"> </w:t>
      </w:r>
    </w:p>
    <w:p w:rsidR="004641CE" w:rsidRPr="003B2DC7" w:rsidRDefault="004641CE" w:rsidP="001562BA">
      <w:pPr>
        <w:shd w:val="clear" w:color="auto" w:fill="FFFFFF"/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перескоки с одной ноги на другую с отведением работающей ноги на носок или пятку вперед и в стороны; 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подскоки; </w:t>
      </w:r>
    </w:p>
    <w:p w:rsidR="004641CE" w:rsidRPr="003B2DC7" w:rsidRDefault="004641CE" w:rsidP="00F45C2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Различные построения рисунков и фигур. Приемы перестроения из одной фигуры в другую. Развитие ориентировки в пространстве. Развитие чувства музыкального ритма и ритмичности движения. Ис</w:t>
      </w:r>
      <w:r w:rsidRPr="003B2DC7">
        <w:rPr>
          <w:sz w:val="28"/>
          <w:szCs w:val="28"/>
        </w:rPr>
        <w:softHyphen/>
        <w:t>пользование различных видов шагов. Создание музыкально-двигательного образа на основе мелодии.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Виды рисунков танца:                                     Виды фигур: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круг;                                                                  -   круг в круге;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змейка;                                                            -   «звёздочка»;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цепочка;                                                          -   «воротца»;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квадрат;                                               -   сужение и расширение круга.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колонна;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шеренга;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диагональ;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зигзаг.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Виды шагов и ходов: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танцевальный шаг с носка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шаг с пятки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шаг на полупальцах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приставной шаг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шаги на полуприседании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маршевый шаг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галоп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подскок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легкий бег с отбрасывание</w:t>
      </w:r>
      <w:r>
        <w:rPr>
          <w:sz w:val="28"/>
          <w:szCs w:val="28"/>
        </w:rPr>
        <w:t>м ног назад, согнутых в коленях</w:t>
      </w:r>
    </w:p>
    <w:p w:rsidR="004641CE" w:rsidRPr="003B2DC7" w:rsidRDefault="004641CE" w:rsidP="00754C9E">
      <w:p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754C9E">
      <w:pPr>
        <w:shd w:val="clear" w:color="auto" w:fill="FFFFFF"/>
        <w:tabs>
          <w:tab w:val="left" w:pos="355"/>
        </w:tabs>
        <w:spacing w:line="360" w:lineRule="auto"/>
        <w:jc w:val="both"/>
        <w:rPr>
          <w:sz w:val="40"/>
          <w:szCs w:val="40"/>
        </w:rPr>
      </w:pPr>
    </w:p>
    <w:p w:rsidR="004641CE" w:rsidRPr="003B2DC7" w:rsidRDefault="004641CE" w:rsidP="00754C9E">
      <w:pPr>
        <w:shd w:val="clear" w:color="auto" w:fill="FFFFFF"/>
        <w:tabs>
          <w:tab w:val="left" w:pos="355"/>
        </w:tabs>
        <w:spacing w:line="360" w:lineRule="auto"/>
        <w:jc w:val="both"/>
        <w:rPr>
          <w:sz w:val="40"/>
          <w:szCs w:val="40"/>
        </w:rPr>
      </w:pPr>
      <w:r w:rsidRPr="003B2DC7">
        <w:rPr>
          <w:sz w:val="40"/>
          <w:szCs w:val="40"/>
        </w:rPr>
        <w:t xml:space="preserve">  Раздел 3  Элементы классического,   народного </w:t>
      </w:r>
    </w:p>
    <w:p w:rsidR="004641CE" w:rsidRPr="003B2DC7" w:rsidRDefault="004641CE" w:rsidP="00754C9E">
      <w:pPr>
        <w:shd w:val="clear" w:color="auto" w:fill="FFFFFF"/>
        <w:tabs>
          <w:tab w:val="left" w:pos="355"/>
        </w:tabs>
        <w:spacing w:line="360" w:lineRule="auto"/>
        <w:jc w:val="both"/>
        <w:rPr>
          <w:sz w:val="40"/>
          <w:szCs w:val="40"/>
        </w:rPr>
      </w:pPr>
      <w:r w:rsidRPr="003B2DC7">
        <w:rPr>
          <w:sz w:val="40"/>
          <w:szCs w:val="40"/>
        </w:rPr>
        <w:t xml:space="preserve">                           и бального танцев</w:t>
      </w:r>
    </w:p>
    <w:p w:rsidR="004641CE" w:rsidRPr="003B2DC7" w:rsidRDefault="004641CE" w:rsidP="008C271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Элементы классического танца. Изучаются на середине зала при неполной выворотности ног.</w:t>
      </w:r>
    </w:p>
    <w:p w:rsidR="004641CE" w:rsidRPr="003B2DC7" w:rsidRDefault="004641CE" w:rsidP="001562BA">
      <w:pPr>
        <w:shd w:val="clear" w:color="auto" w:fill="FFFFFF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Постановка корпуса, ног, рук, головы:</w:t>
      </w:r>
    </w:p>
    <w:p w:rsidR="004641CE" w:rsidRPr="003B2DC7" w:rsidRDefault="004641CE" w:rsidP="001562BA">
      <w:p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позиции ног: 1, 2, 3; </w:t>
      </w:r>
    </w:p>
    <w:p w:rsidR="004641CE" w:rsidRPr="003B2DC7" w:rsidRDefault="004641CE" w:rsidP="001562BA">
      <w:p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 постановка стоп;</w:t>
      </w:r>
    </w:p>
    <w:p w:rsidR="004641CE" w:rsidRPr="003B2DC7" w:rsidRDefault="004641CE" w:rsidP="001562BA">
      <w:p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позиции рук: подготовительное положение, постановка кисти, 1, 3, 2 (изучается последней, как наиболее трудная), музыкальный размер: 4/4 - 1 такт; 3/4 - 4 такта;</w:t>
      </w:r>
    </w:p>
    <w:p w:rsidR="004641CE" w:rsidRPr="003B2DC7" w:rsidRDefault="004641CE" w:rsidP="001562BA">
      <w:pPr>
        <w:shd w:val="clear" w:color="auto" w:fill="FFFFFF"/>
        <w:tabs>
          <w:tab w:val="left" w:pos="426"/>
          <w:tab w:val="left" w:pos="709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</w:t>
      </w:r>
      <w:r w:rsidRPr="003B2DC7">
        <w:rPr>
          <w:sz w:val="28"/>
          <w:szCs w:val="28"/>
          <w:lang w:val="en-US"/>
        </w:rPr>
        <w:t>battement</w:t>
      </w:r>
      <w:r>
        <w:rPr>
          <w:sz w:val="28"/>
          <w:szCs w:val="28"/>
        </w:rPr>
        <w:t xml:space="preserve"> </w:t>
      </w:r>
      <w:r w:rsidRPr="003B2DC7">
        <w:rPr>
          <w:sz w:val="28"/>
          <w:szCs w:val="28"/>
        </w:rPr>
        <w:t xml:space="preserve"> </w:t>
      </w:r>
      <w:r w:rsidRPr="003B2DC7">
        <w:rPr>
          <w:sz w:val="28"/>
          <w:szCs w:val="28"/>
          <w:lang w:val="en-US"/>
        </w:rPr>
        <w:t>tendu</w:t>
      </w:r>
      <w:r w:rsidRPr="003B2DC7">
        <w:rPr>
          <w:sz w:val="28"/>
          <w:szCs w:val="28"/>
        </w:rPr>
        <w:t xml:space="preserve"> в 1 и 3 позициях, все направления, музыкальный размер: 4/4 - 2 такта;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</w:t>
      </w:r>
      <w:r w:rsidRPr="003B2DC7">
        <w:rPr>
          <w:sz w:val="28"/>
          <w:szCs w:val="28"/>
          <w:lang w:val="en-US"/>
        </w:rPr>
        <w:t>demi</w:t>
      </w:r>
      <w:r w:rsidRPr="003B2DC7">
        <w:rPr>
          <w:sz w:val="28"/>
          <w:szCs w:val="28"/>
        </w:rPr>
        <w:t xml:space="preserve"> - </w:t>
      </w:r>
      <w:r w:rsidRPr="003B2DC7">
        <w:rPr>
          <w:sz w:val="28"/>
          <w:szCs w:val="28"/>
          <w:lang w:val="en-US"/>
        </w:rPr>
        <w:t>plie</w:t>
      </w:r>
      <w:r w:rsidRPr="003B2DC7">
        <w:rPr>
          <w:sz w:val="28"/>
          <w:szCs w:val="28"/>
        </w:rPr>
        <w:t xml:space="preserve"> в 1 и 3 позициях, музыкальный размер:  4/4 - 2такта;</w:t>
      </w:r>
    </w:p>
    <w:p w:rsidR="004641CE" w:rsidRPr="003B2DC7" w:rsidRDefault="004641CE" w:rsidP="001562BA">
      <w:p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</w:t>
      </w:r>
      <w:r w:rsidRPr="003B2DC7">
        <w:rPr>
          <w:sz w:val="28"/>
          <w:szCs w:val="28"/>
          <w:lang w:val="en-US"/>
        </w:rPr>
        <w:t>battement</w:t>
      </w:r>
      <w:r w:rsidRPr="003B2DC7">
        <w:rPr>
          <w:sz w:val="28"/>
          <w:szCs w:val="28"/>
        </w:rPr>
        <w:t xml:space="preserve"> </w:t>
      </w:r>
      <w:r w:rsidRPr="003B2DC7">
        <w:rPr>
          <w:sz w:val="28"/>
          <w:szCs w:val="28"/>
          <w:lang w:val="en-US"/>
        </w:rPr>
        <w:t>tendu</w:t>
      </w:r>
      <w:r w:rsidRPr="003B2DC7">
        <w:rPr>
          <w:sz w:val="28"/>
          <w:szCs w:val="28"/>
        </w:rPr>
        <w:t xml:space="preserve"> </w:t>
      </w:r>
      <w:r w:rsidRPr="003B2DC7">
        <w:rPr>
          <w:sz w:val="28"/>
          <w:szCs w:val="28"/>
          <w:lang w:val="en-US"/>
        </w:rPr>
        <w:t>et</w:t>
      </w:r>
      <w:r w:rsidRPr="003B2DC7">
        <w:rPr>
          <w:sz w:val="28"/>
          <w:szCs w:val="28"/>
        </w:rPr>
        <w:t xml:space="preserve"> </w:t>
      </w:r>
      <w:r w:rsidRPr="003B2DC7">
        <w:rPr>
          <w:sz w:val="28"/>
          <w:szCs w:val="28"/>
          <w:lang w:val="en-US"/>
        </w:rPr>
        <w:t>demi</w:t>
      </w:r>
      <w:r w:rsidRPr="003B2DC7">
        <w:rPr>
          <w:sz w:val="28"/>
          <w:szCs w:val="28"/>
        </w:rPr>
        <w:t>-</w:t>
      </w:r>
      <w:r w:rsidRPr="003B2DC7">
        <w:rPr>
          <w:sz w:val="28"/>
          <w:szCs w:val="28"/>
          <w:lang w:val="en-US"/>
        </w:rPr>
        <w:t>plie</w:t>
      </w:r>
      <w:r w:rsidRPr="003B2DC7">
        <w:rPr>
          <w:sz w:val="28"/>
          <w:szCs w:val="28"/>
        </w:rPr>
        <w:t xml:space="preserve"> в 1 и 3 позициях, музыкальный размер: 4/- 2такта, (1такт - на каждое движение);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постановка корпуса, ног у станка (лицом к станку) в полувыворот</w:t>
      </w:r>
      <w:r w:rsidRPr="003B2DC7">
        <w:rPr>
          <w:sz w:val="28"/>
          <w:szCs w:val="28"/>
        </w:rPr>
        <w:softHyphen/>
        <w:t>ных позициях;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  <w:lang w:val="en-US"/>
        </w:rPr>
        <w:t>preparation</w:t>
      </w:r>
      <w:r w:rsidRPr="003B2DC7">
        <w:rPr>
          <w:sz w:val="28"/>
          <w:szCs w:val="28"/>
        </w:rPr>
        <w:t xml:space="preserve"> для руки у станка (держась одной рукой за станок);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наклон корпуса вперед, в сторону;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трамплинные прыжки;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понятие </w:t>
      </w:r>
      <w:r w:rsidRPr="003B2DC7">
        <w:rPr>
          <w:sz w:val="28"/>
          <w:szCs w:val="28"/>
          <w:lang w:val="en-US"/>
        </w:rPr>
        <w:t>en face.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Элементы народного танца.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положение рук на поясе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</w:t>
      </w:r>
      <w:r>
        <w:rPr>
          <w:sz w:val="28"/>
          <w:szCs w:val="28"/>
        </w:rPr>
        <w:t>оложения рук в паре (в русском)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шаг с приставкой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шаг с подскоком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притоп одинарный, тройной</w:t>
      </w:r>
    </w:p>
    <w:p w:rsidR="004641CE" w:rsidRPr="003B2DC7" w:rsidRDefault="004641CE" w:rsidP="007E0F1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галоп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подскок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«ковырялочка»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гармошка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полуприсядка с </w:t>
      </w:r>
      <w:r>
        <w:rPr>
          <w:sz w:val="28"/>
          <w:szCs w:val="28"/>
        </w:rPr>
        <w:t>выносом ноги вперед и в сторону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присядка «мячик»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хлопки в ладоши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полька</w:t>
      </w:r>
    </w:p>
    <w:p w:rsidR="004641CE" w:rsidRPr="003B2DC7" w:rsidRDefault="004641CE" w:rsidP="001562B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простейшие хлопушки</w:t>
      </w:r>
    </w:p>
    <w:p w:rsidR="004641CE" w:rsidRPr="003B2DC7" w:rsidRDefault="004641CE" w:rsidP="007E0F1A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вращение по точкам класса на месте. </w:t>
      </w:r>
    </w:p>
    <w:p w:rsidR="004641CE" w:rsidRPr="003B2DC7" w:rsidRDefault="004641CE" w:rsidP="007E0F1A">
      <w:pPr>
        <w:shd w:val="clear" w:color="auto" w:fill="FFFFFF"/>
        <w:tabs>
          <w:tab w:val="left" w:pos="355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32"/>
          <w:szCs w:val="32"/>
        </w:rPr>
        <w:t>Знакомство с основными правилами поведения в парном танце:</w:t>
      </w:r>
    </w:p>
    <w:p w:rsidR="004641CE" w:rsidRPr="003B2DC7" w:rsidRDefault="004641CE" w:rsidP="001562BA">
      <w:pPr>
        <w:numPr>
          <w:ilvl w:val="0"/>
          <w:numId w:val="12"/>
        </w:numPr>
        <w:shd w:val="clear" w:color="auto" w:fill="FFFFFF"/>
        <w:tabs>
          <w:tab w:val="left" w:pos="25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приглашение на танец</w:t>
      </w:r>
    </w:p>
    <w:p w:rsidR="004641CE" w:rsidRPr="003B2DC7" w:rsidRDefault="004641CE" w:rsidP="001562BA">
      <w:pPr>
        <w:numPr>
          <w:ilvl w:val="0"/>
          <w:numId w:val="12"/>
        </w:numPr>
        <w:shd w:val="clear" w:color="auto" w:fill="FFFFFF"/>
        <w:tabs>
          <w:tab w:val="left" w:pos="259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постановка исполнителей в паре:</w:t>
      </w:r>
    </w:p>
    <w:p w:rsidR="004641CE" w:rsidRPr="003B2DC7" w:rsidRDefault="004641CE" w:rsidP="001562BA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положение корпуса: лицом друг к другу, лицом по линии танца,</w:t>
      </w:r>
      <w:r w:rsidRPr="003B2DC7">
        <w:rPr>
          <w:sz w:val="28"/>
          <w:szCs w:val="28"/>
        </w:rPr>
        <w:br/>
        <w:t>лицом против линии танца, в повороте парой, и др.</w:t>
      </w:r>
    </w:p>
    <w:p w:rsidR="004641CE" w:rsidRPr="003B2DC7" w:rsidRDefault="004641CE" w:rsidP="001562BA">
      <w:pPr>
        <w:numPr>
          <w:ilvl w:val="0"/>
          <w:numId w:val="12"/>
        </w:numPr>
        <w:shd w:val="clear" w:color="auto" w:fill="FFFFFF"/>
        <w:tabs>
          <w:tab w:val="left" w:pos="552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положения рук: взявшись за одну руку, за две руки, «крест-</w:t>
      </w:r>
      <w:r w:rsidRPr="003B2DC7">
        <w:rPr>
          <w:sz w:val="28"/>
          <w:szCs w:val="28"/>
        </w:rPr>
        <w:br/>
        <w:t>накрест», «воротца», «под руки» и др.</w:t>
      </w:r>
    </w:p>
    <w:p w:rsidR="004641CE" w:rsidRPr="003B2DC7" w:rsidRDefault="004641CE" w:rsidP="001562BA">
      <w:pPr>
        <w:shd w:val="clear" w:color="auto" w:fill="FFFFFF"/>
        <w:tabs>
          <w:tab w:val="left" w:pos="25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ведущая роль партнёра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Воспитание уважительного отношения партнёров друг к другу. Развитие навыков исполнения парного танца.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>Изучение классических бальных танцев:</w:t>
      </w:r>
    </w:p>
    <w:p w:rsidR="004641CE" w:rsidRPr="003B2DC7" w:rsidRDefault="004641CE" w:rsidP="00AC14E7">
      <w:pPr>
        <w:shd w:val="clear" w:color="auto" w:fill="FFFFFF"/>
        <w:tabs>
          <w:tab w:val="left" w:pos="259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- полька  - вальс: «Фигурный», </w:t>
      </w:r>
    </w:p>
    <w:p w:rsidR="004641CE" w:rsidRPr="003B2DC7" w:rsidRDefault="004641CE" w:rsidP="00E67EF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  Массовые композиции. Освоение композиционного пространства. Навыки коллективного исполнительства. Обогащение исполнительской выразительности. Понятие об ансамбле, как согласованном действии исполнителей.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Изучение массовых композиций: «Вальс цветов», Русский танец «Сувенир», «Веселая полька» и др. (по выбору преподавателя) </w:t>
      </w:r>
    </w:p>
    <w:p w:rsidR="004641CE" w:rsidRPr="003B2DC7" w:rsidRDefault="004641CE" w:rsidP="00B72E1E">
      <w:pPr>
        <w:shd w:val="clear" w:color="auto" w:fill="FFFFFF"/>
        <w:spacing w:line="360" w:lineRule="auto"/>
        <w:rPr>
          <w:sz w:val="28"/>
          <w:szCs w:val="28"/>
        </w:rPr>
      </w:pPr>
      <w:bookmarkStart w:id="0" w:name="а1"/>
      <w:bookmarkEnd w:id="0"/>
    </w:p>
    <w:p w:rsidR="004641CE" w:rsidRDefault="004641CE" w:rsidP="00B72E1E">
      <w:pPr>
        <w:shd w:val="clear" w:color="auto" w:fill="FFFFFF"/>
        <w:spacing w:line="360" w:lineRule="auto"/>
        <w:rPr>
          <w:sz w:val="40"/>
          <w:szCs w:val="40"/>
        </w:rPr>
      </w:pPr>
    </w:p>
    <w:p w:rsidR="004641CE" w:rsidRPr="00F45C24" w:rsidRDefault="004641CE" w:rsidP="00B72E1E">
      <w:pPr>
        <w:shd w:val="clear" w:color="auto" w:fill="FFFFFF"/>
        <w:spacing w:line="360" w:lineRule="auto"/>
        <w:rPr>
          <w:b/>
          <w:bCs/>
          <w:sz w:val="40"/>
          <w:szCs w:val="40"/>
        </w:rPr>
      </w:pPr>
      <w:r w:rsidRPr="00F45C24">
        <w:rPr>
          <w:b/>
          <w:bCs/>
          <w:sz w:val="40"/>
          <w:szCs w:val="40"/>
        </w:rPr>
        <w:t>Требования  к уровню подготовки учащихся</w:t>
      </w:r>
    </w:p>
    <w:p w:rsidR="004641CE" w:rsidRPr="003B2DC7" w:rsidRDefault="004641CE" w:rsidP="00E67EF8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B2DC7">
        <w:rPr>
          <w:sz w:val="28"/>
          <w:szCs w:val="28"/>
        </w:rPr>
        <w:t>1 КЛАСС</w:t>
      </w:r>
    </w:p>
    <w:p w:rsidR="004641CE" w:rsidRPr="003B2DC7" w:rsidRDefault="004641CE" w:rsidP="00E67EF8">
      <w:pPr>
        <w:shd w:val="clear" w:color="auto" w:fill="FFFFFF"/>
        <w:spacing w:line="360" w:lineRule="auto"/>
        <w:rPr>
          <w:sz w:val="28"/>
          <w:szCs w:val="28"/>
        </w:rPr>
      </w:pPr>
      <w:r w:rsidRPr="003B2DC7">
        <w:rPr>
          <w:sz w:val="36"/>
          <w:szCs w:val="36"/>
        </w:rPr>
        <w:t>1 раздел:</w:t>
      </w:r>
      <w:r w:rsidRPr="003B2DC7">
        <w:rPr>
          <w:sz w:val="28"/>
          <w:szCs w:val="28"/>
        </w:rPr>
        <w:t xml:space="preserve">   -  иметь представление о темпах и динамике музыкальных произве</w:t>
      </w:r>
      <w:r w:rsidRPr="003B2DC7">
        <w:rPr>
          <w:sz w:val="28"/>
          <w:szCs w:val="28"/>
        </w:rPr>
        <w:softHyphen/>
        <w:t xml:space="preserve">дений, уметь их определять и отражать в движениях; 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знать понятия: вступление, начало и конец предложения, уметь своевременно начинать движение по окончании вступления; 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знать понятия: «сильной» и «слабой» доли в такте и уметь выде</w:t>
      </w:r>
      <w:r w:rsidRPr="003B2DC7">
        <w:rPr>
          <w:sz w:val="28"/>
          <w:szCs w:val="28"/>
        </w:rPr>
        <w:softHyphen/>
        <w:t xml:space="preserve">лить их соответствующими движениями; 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знать понятие метра и ритма;</w:t>
      </w:r>
    </w:p>
    <w:p w:rsidR="004641CE" w:rsidRPr="003B2DC7" w:rsidRDefault="004641CE" w:rsidP="00E67EF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      -иметь навыки воспроизведения простейших ритмических рисунков с помощью хлопков в ладоши и притопов ног.</w:t>
      </w:r>
    </w:p>
    <w:p w:rsidR="004641CE" w:rsidRPr="003B2DC7" w:rsidRDefault="004641CE" w:rsidP="00E67EF8">
      <w:pPr>
        <w:shd w:val="clear" w:color="auto" w:fill="FFFFFF"/>
        <w:spacing w:line="360" w:lineRule="auto"/>
        <w:jc w:val="both"/>
        <w:rPr>
          <w:sz w:val="36"/>
          <w:szCs w:val="36"/>
        </w:rPr>
      </w:pPr>
      <w:r w:rsidRPr="003B2DC7">
        <w:rPr>
          <w:sz w:val="36"/>
          <w:szCs w:val="36"/>
        </w:rPr>
        <w:t xml:space="preserve">  2 раздел:   </w:t>
      </w:r>
      <w:r w:rsidRPr="003B2DC7">
        <w:rPr>
          <w:sz w:val="28"/>
          <w:szCs w:val="28"/>
        </w:rPr>
        <w:t>-   иметь представление о двигательных функциях отдельных частей тела (головы, плеч, рук, корпуса, ног);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иметь первоначальные навыки движенческой координации, хорео</w:t>
      </w:r>
      <w:r w:rsidRPr="003B2DC7">
        <w:rPr>
          <w:sz w:val="28"/>
          <w:szCs w:val="28"/>
        </w:rPr>
        <w:softHyphen/>
        <w:t>графической памяти;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знать простейшие построения (фигуры и рисунки танца), уметь самостоятельно размещаться в танцевальном зале;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 знать позиции ног (полувыворотные), позиции рук; 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владеть различными танцевальными шагами</w:t>
      </w:r>
    </w:p>
    <w:p w:rsidR="004641CE" w:rsidRPr="003B2DC7" w:rsidRDefault="004641CE" w:rsidP="00E67EF8">
      <w:pPr>
        <w:shd w:val="clear" w:color="auto" w:fill="FFFFFF"/>
        <w:spacing w:line="360" w:lineRule="auto"/>
        <w:jc w:val="both"/>
        <w:rPr>
          <w:sz w:val="36"/>
          <w:szCs w:val="36"/>
        </w:rPr>
      </w:pPr>
      <w:r w:rsidRPr="003B2DC7">
        <w:rPr>
          <w:sz w:val="36"/>
          <w:szCs w:val="36"/>
        </w:rPr>
        <w:t xml:space="preserve">3 раздел: </w:t>
      </w:r>
      <w:r w:rsidRPr="003B2DC7">
        <w:rPr>
          <w:sz w:val="28"/>
          <w:szCs w:val="28"/>
        </w:rPr>
        <w:t>-  иметь представление о танцевальной композиции, выразительно</w:t>
      </w:r>
      <w:r w:rsidRPr="003B2DC7">
        <w:rPr>
          <w:sz w:val="28"/>
          <w:szCs w:val="28"/>
        </w:rPr>
        <w:softHyphen/>
        <w:t xml:space="preserve">сти исполнения разнообразных танцев; 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уметь ориентироваться на площадке танцевального зала; 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иметь навыки исполнения движений в различных ракурсах и рисунках танца;</w:t>
      </w:r>
    </w:p>
    <w:p w:rsidR="004641CE" w:rsidRPr="003B2DC7" w:rsidRDefault="004641CE" w:rsidP="00E67EF8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иметь навыки исполнения танцевальных комбинаций и компози</w:t>
      </w:r>
      <w:r w:rsidRPr="003B2DC7">
        <w:rPr>
          <w:sz w:val="28"/>
          <w:szCs w:val="28"/>
        </w:rPr>
        <w:softHyphen/>
        <w:t xml:space="preserve">ций;       </w:t>
      </w:r>
    </w:p>
    <w:p w:rsidR="004641CE" w:rsidRPr="003B2DC7" w:rsidRDefault="004641CE" w:rsidP="00E67EF8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-  иметь навыки коллективного исполнительства.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B2DC7">
        <w:rPr>
          <w:sz w:val="28"/>
          <w:szCs w:val="28"/>
        </w:rPr>
        <w:t>2 КЛАСС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36"/>
          <w:szCs w:val="36"/>
        </w:rPr>
      </w:pPr>
      <w:r w:rsidRPr="003B2DC7">
        <w:rPr>
          <w:sz w:val="36"/>
          <w:szCs w:val="36"/>
        </w:rPr>
        <w:t>1 раздел: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иметь представление о длительностях нот в соотношении с танце</w:t>
      </w:r>
      <w:r w:rsidRPr="003B2DC7">
        <w:rPr>
          <w:sz w:val="28"/>
          <w:szCs w:val="28"/>
        </w:rPr>
        <w:softHyphen/>
        <w:t>вальными шагами;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знать понятие лада в музыке (мажор, минор) и уметь отражать ла</w:t>
      </w:r>
      <w:r w:rsidRPr="003B2DC7">
        <w:rPr>
          <w:sz w:val="28"/>
          <w:szCs w:val="28"/>
        </w:rPr>
        <w:softHyphen/>
        <w:t xml:space="preserve">довую окраску в художественных образах; 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знать понятие простых музыкальных размеров 2/4, 3/4, 4/4; уметь определять их на слух;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физических данных.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36"/>
          <w:szCs w:val="36"/>
        </w:rPr>
      </w:pPr>
      <w:r w:rsidRPr="003B2DC7">
        <w:rPr>
          <w:sz w:val="36"/>
          <w:szCs w:val="36"/>
        </w:rPr>
        <w:t>2 раздел:</w:t>
      </w:r>
    </w:p>
    <w:p w:rsidR="004641CE" w:rsidRPr="003B2DC7" w:rsidRDefault="004641CE" w:rsidP="00B72E1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-  владеть навыками воспроизведения разнообразных ритмических рисунков с помощью хлопков в ладоши и притопов ног в сочета</w:t>
      </w:r>
      <w:r w:rsidRPr="003B2DC7">
        <w:rPr>
          <w:sz w:val="28"/>
          <w:szCs w:val="28"/>
        </w:rPr>
        <w:softHyphen/>
        <w:t>нии с простыми танцевальными движениями.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владеть первоначальными навыками постановки корпуса, ног, рук, головы;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иметь навыки комбинирования движений;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уметь перестраиваться из одной фигуры в другую;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владеть различными танцевальными</w:t>
      </w:r>
      <w:r w:rsidRPr="003B2DC7">
        <w:rPr>
          <w:sz w:val="28"/>
          <w:szCs w:val="28"/>
        </w:rPr>
        <w:tab/>
        <w:t xml:space="preserve"> движениями, упражнениями на развитие физических данных.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36"/>
          <w:szCs w:val="36"/>
        </w:rPr>
      </w:pPr>
      <w:r w:rsidRPr="003B2DC7">
        <w:rPr>
          <w:sz w:val="36"/>
          <w:szCs w:val="36"/>
        </w:rPr>
        <w:t>3 раздел: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иметь представление о массовой композиции, сценической площадке, рисунке танца, слаженности и культуре исполнения танца; 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уметь ориентироваться на сценической площадке; 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-  уметь самостоятельно создавать музыкально-двигательный образ;   </w:t>
      </w:r>
    </w:p>
    <w:p w:rsidR="004641CE" w:rsidRPr="003B2DC7" w:rsidRDefault="004641CE" w:rsidP="001562B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-  иметь навыки ансамблевого  исполнения, сценической практики.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404D71">
      <w:pPr>
        <w:shd w:val="clear" w:color="auto" w:fill="FFFFFF"/>
        <w:spacing w:line="360" w:lineRule="auto"/>
        <w:jc w:val="center"/>
        <w:rPr>
          <w:sz w:val="36"/>
          <w:szCs w:val="36"/>
        </w:rPr>
      </w:pPr>
      <w:r w:rsidRPr="003B2DC7">
        <w:rPr>
          <w:sz w:val="36"/>
          <w:szCs w:val="36"/>
        </w:rPr>
        <w:t>Требования к музыкальному оформлению урока</w:t>
      </w:r>
    </w:p>
    <w:p w:rsidR="004641CE" w:rsidRPr="003B2DC7" w:rsidRDefault="004641CE" w:rsidP="00404D71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Музыкальное оформление урока является основой музыкально-ритмического воспитания и влияет на развитие музыкальной культуры</w:t>
      </w:r>
      <w:r w:rsidRPr="003B2DC7">
        <w:rPr>
          <w:sz w:val="28"/>
          <w:szCs w:val="28"/>
        </w:rPr>
        <w:softHyphen/>
        <w:t xml:space="preserve"> учащихся. Музыкальное оформление должно быть разнообразным и качественно исполненным, будь то работа концертмейстера или звучание фонограммы.</w:t>
      </w:r>
    </w:p>
    <w:p w:rsidR="004641CE" w:rsidRPr="003B2DC7" w:rsidRDefault="004641CE" w:rsidP="00404D71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Музыкальное произведение (фрагмент) подбирается к каждой части урока, определяется его структура, темп, ритмический рисунок, характер. Мелодии должны быть простыми, но не примитивными и не монотонными.</w:t>
      </w:r>
    </w:p>
    <w:p w:rsidR="004641CE" w:rsidRPr="003B2DC7" w:rsidRDefault="004641CE" w:rsidP="00404D7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>В оформлении урока можно использовать:</w:t>
      </w:r>
    </w:p>
    <w:p w:rsidR="004641CE" w:rsidRPr="003B2DC7" w:rsidRDefault="004641CE" w:rsidP="00404D71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классическую музыку русских и зарубежных композиторов;</w:t>
      </w:r>
    </w:p>
    <w:p w:rsidR="004641CE" w:rsidRPr="003B2DC7" w:rsidRDefault="004641CE" w:rsidP="00404D71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народную музыку;</w:t>
      </w:r>
    </w:p>
    <w:p w:rsidR="004641CE" w:rsidRPr="003B2DC7" w:rsidRDefault="004641CE" w:rsidP="00404D71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музыку в современных ритмах.</w:t>
      </w:r>
    </w:p>
    <w:p w:rsidR="004641CE" w:rsidRPr="003B2DC7" w:rsidRDefault="004641CE" w:rsidP="00404D71">
      <w:pPr>
        <w:shd w:val="clear" w:color="auto" w:fill="FFFFFF"/>
        <w:tabs>
          <w:tab w:val="left" w:pos="355"/>
          <w:tab w:val="left" w:pos="567"/>
          <w:tab w:val="left" w:pos="1701"/>
          <w:tab w:val="left" w:pos="1843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</w:r>
      <w:r w:rsidRPr="003B2DC7">
        <w:rPr>
          <w:sz w:val="28"/>
          <w:szCs w:val="28"/>
        </w:rPr>
        <w:tab/>
        <w:t>Музыкальный материал должен  быть:</w:t>
      </w:r>
    </w:p>
    <w:p w:rsidR="004641CE" w:rsidRPr="003B2DC7" w:rsidRDefault="004641CE" w:rsidP="00404D71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ind w:left="851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доступным по форме, жанру, стилю и характеру для восприятия детьми  младшего школьного возраста;</w:t>
      </w:r>
    </w:p>
    <w:p w:rsidR="004641CE" w:rsidRPr="003B2DC7" w:rsidRDefault="004641CE" w:rsidP="00404D71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иметь выразительную мелодию и четкую фразировку;</w:t>
      </w:r>
    </w:p>
    <w:p w:rsidR="004641CE" w:rsidRPr="003B2DC7" w:rsidRDefault="004641CE" w:rsidP="00404D71">
      <w:pPr>
        <w:numPr>
          <w:ilvl w:val="0"/>
          <w:numId w:val="6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быть близким по содержанию детским интересам.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F45C24" w:rsidRDefault="004641CE" w:rsidP="008C271A">
      <w:pPr>
        <w:shd w:val="clear" w:color="auto" w:fill="FFFFFF"/>
        <w:tabs>
          <w:tab w:val="left" w:pos="394"/>
        </w:tabs>
        <w:spacing w:line="360" w:lineRule="auto"/>
        <w:jc w:val="center"/>
        <w:rPr>
          <w:b/>
          <w:bCs/>
          <w:sz w:val="40"/>
          <w:szCs w:val="40"/>
        </w:rPr>
      </w:pPr>
      <w:r w:rsidRPr="00F45C24">
        <w:rPr>
          <w:b/>
          <w:bCs/>
          <w:sz w:val="40"/>
          <w:szCs w:val="40"/>
        </w:rPr>
        <w:t>Формы и методы контроля, система оценок</w:t>
      </w:r>
    </w:p>
    <w:p w:rsidR="004641CE" w:rsidRPr="003B2DC7" w:rsidRDefault="004641CE" w:rsidP="00F70672">
      <w:pPr>
        <w:numPr>
          <w:ilvl w:val="0"/>
          <w:numId w:val="5"/>
        </w:numPr>
        <w:shd w:val="clear" w:color="auto" w:fill="FFFFFF"/>
        <w:tabs>
          <w:tab w:val="left" w:pos="39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форма и содержание открытого урока определяется преподавателем; </w:t>
      </w:r>
      <w:r w:rsidRPr="003B2DC7">
        <w:rPr>
          <w:sz w:val="28"/>
          <w:szCs w:val="28"/>
        </w:rPr>
        <w:softHyphen/>
      </w:r>
    </w:p>
    <w:p w:rsidR="004641CE" w:rsidRPr="003B2DC7" w:rsidRDefault="004641CE" w:rsidP="00F70672">
      <w:pPr>
        <w:numPr>
          <w:ilvl w:val="0"/>
          <w:numId w:val="5"/>
        </w:numPr>
        <w:shd w:val="clear" w:color="auto" w:fill="FFFFFF"/>
        <w:tabs>
          <w:tab w:val="left" w:pos="39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контрольный урок, зачет должен включать отдельные фрагменты всех разделов программы и представлять собой законченный по форме музыкально-ритмический и танцевальный материал, </w:t>
      </w:r>
      <w:r w:rsidRPr="003B2DC7">
        <w:rPr>
          <w:sz w:val="28"/>
          <w:szCs w:val="28"/>
        </w:rPr>
        <w:softHyphen/>
        <w:t>соответствующий требованиям класса;</w:t>
      </w:r>
    </w:p>
    <w:p w:rsidR="004641CE" w:rsidRPr="003B2DC7" w:rsidRDefault="004641CE" w:rsidP="008F6841">
      <w:pPr>
        <w:numPr>
          <w:ilvl w:val="0"/>
          <w:numId w:val="5"/>
        </w:numPr>
        <w:shd w:val="clear" w:color="auto" w:fill="FFFFFF"/>
        <w:tabs>
          <w:tab w:val="left" w:pos="394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итоги контрольного урока, зачета обсуждаются преподавателями хореографических дисциплин.</w:t>
      </w:r>
    </w:p>
    <w:p w:rsidR="004641CE" w:rsidRPr="003B2DC7" w:rsidRDefault="004641CE" w:rsidP="00F70672">
      <w:pPr>
        <w:shd w:val="clear" w:color="auto" w:fill="FFFFFF"/>
        <w:tabs>
          <w:tab w:val="left" w:pos="394"/>
        </w:tabs>
        <w:spacing w:line="360" w:lineRule="auto"/>
        <w:ind w:left="-360"/>
        <w:jc w:val="both"/>
        <w:rPr>
          <w:sz w:val="28"/>
          <w:szCs w:val="28"/>
        </w:rPr>
      </w:pPr>
    </w:p>
    <w:p w:rsidR="004641CE" w:rsidRDefault="004641CE" w:rsidP="0068655C">
      <w:pPr>
        <w:spacing w:line="360" w:lineRule="auto"/>
        <w:ind w:firstLine="709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   В процессе работы учитель осуществляет </w:t>
      </w:r>
      <w:r w:rsidRPr="00200CF3">
        <w:rPr>
          <w:b/>
          <w:bCs/>
          <w:sz w:val="28"/>
          <w:szCs w:val="28"/>
        </w:rPr>
        <w:t>текущий и тематический контроль.</w:t>
      </w:r>
      <w:r w:rsidRPr="00200CF3">
        <w:rPr>
          <w:sz w:val="28"/>
          <w:szCs w:val="28"/>
        </w:rPr>
        <w:t xml:space="preserve"> Контроль можно проводить в виде опроса, </w:t>
      </w:r>
      <w:r>
        <w:rPr>
          <w:sz w:val="28"/>
          <w:szCs w:val="28"/>
        </w:rPr>
        <w:t>практического исполнения упражнений</w:t>
      </w:r>
      <w:r w:rsidRPr="00200CF3">
        <w:rPr>
          <w:sz w:val="28"/>
          <w:szCs w:val="28"/>
        </w:rPr>
        <w:t xml:space="preserve">, викторин, игровых заданий и др. </w:t>
      </w:r>
    </w:p>
    <w:p w:rsidR="004641CE" w:rsidRDefault="004641CE" w:rsidP="0068655C">
      <w:pPr>
        <w:spacing w:line="360" w:lineRule="auto"/>
        <w:ind w:firstLine="709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В конце каждой четверти (октябрь, декабрь, март, май) проводятся </w:t>
      </w:r>
      <w:r w:rsidRPr="00200CF3">
        <w:rPr>
          <w:b/>
          <w:bCs/>
          <w:sz w:val="28"/>
          <w:szCs w:val="28"/>
        </w:rPr>
        <w:t>контрольные уроки</w:t>
      </w:r>
      <w:r w:rsidRPr="00200CF3">
        <w:rPr>
          <w:sz w:val="28"/>
          <w:szCs w:val="28"/>
        </w:rPr>
        <w:t>. В конце курса обучения проводится собеседование по вопросам, утвержденным преподавателями отделения. В каждый бил</w:t>
      </w:r>
      <w:r>
        <w:rPr>
          <w:sz w:val="28"/>
          <w:szCs w:val="28"/>
        </w:rPr>
        <w:t>ет входит теоретический вопрос,</w:t>
      </w:r>
      <w:r w:rsidRPr="00200CF3">
        <w:rPr>
          <w:sz w:val="28"/>
          <w:szCs w:val="28"/>
        </w:rPr>
        <w:t xml:space="preserve"> практические задания</w:t>
      </w:r>
      <w:r>
        <w:rPr>
          <w:sz w:val="28"/>
          <w:szCs w:val="28"/>
        </w:rPr>
        <w:t>.</w:t>
      </w:r>
    </w:p>
    <w:p w:rsidR="004641CE" w:rsidRDefault="004641CE" w:rsidP="0068655C">
      <w:pPr>
        <w:spacing w:line="360" w:lineRule="auto"/>
        <w:ind w:firstLine="709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  </w:t>
      </w:r>
    </w:p>
    <w:p w:rsidR="004641CE" w:rsidRDefault="004641CE" w:rsidP="0068655C">
      <w:pPr>
        <w:spacing w:line="360" w:lineRule="auto"/>
        <w:ind w:firstLine="709"/>
        <w:jc w:val="both"/>
        <w:rPr>
          <w:sz w:val="28"/>
          <w:szCs w:val="28"/>
        </w:rPr>
      </w:pPr>
      <w:r w:rsidRPr="00F83541">
        <w:rPr>
          <w:b/>
          <w:bCs/>
          <w:sz w:val="28"/>
          <w:szCs w:val="28"/>
        </w:rPr>
        <w:t>Промежуточная аттестация</w:t>
      </w:r>
      <w:r w:rsidRPr="00F83541">
        <w:rPr>
          <w:sz w:val="28"/>
          <w:szCs w:val="28"/>
        </w:rPr>
        <w:t xml:space="preserve"> осуществляется  в виде просмотров, которые проводятся в конце полугодия (декабрь, май). </w:t>
      </w:r>
    </w:p>
    <w:p w:rsidR="004641CE" w:rsidRDefault="004641CE" w:rsidP="0068655C">
      <w:pPr>
        <w:spacing w:line="360" w:lineRule="auto"/>
        <w:ind w:firstLine="709"/>
        <w:jc w:val="both"/>
        <w:rPr>
          <w:sz w:val="28"/>
          <w:szCs w:val="28"/>
        </w:rPr>
      </w:pPr>
      <w:r w:rsidRPr="00F83541">
        <w:rPr>
          <w:b/>
          <w:bCs/>
          <w:sz w:val="28"/>
          <w:szCs w:val="28"/>
        </w:rPr>
        <w:t>Итоговая аттестация</w:t>
      </w:r>
      <w:r w:rsidRPr="00F83541">
        <w:rPr>
          <w:sz w:val="28"/>
          <w:szCs w:val="28"/>
        </w:rPr>
        <w:t xml:space="preserve"> осуществляется в виде  просмотра </w:t>
      </w:r>
      <w:r>
        <w:rPr>
          <w:sz w:val="28"/>
          <w:szCs w:val="28"/>
        </w:rPr>
        <w:t>исполнения всех программных элементов.</w:t>
      </w:r>
    </w:p>
    <w:p w:rsidR="004641CE" w:rsidRPr="00087BDB" w:rsidRDefault="004641CE" w:rsidP="0068655C">
      <w:pPr>
        <w:pStyle w:val="1"/>
        <w:spacing w:line="360" w:lineRule="auto"/>
        <w:jc w:val="both"/>
        <w:rPr>
          <w:b/>
          <w:bCs/>
          <w:sz w:val="36"/>
          <w:szCs w:val="36"/>
        </w:rPr>
      </w:pPr>
    </w:p>
    <w:p w:rsidR="004641CE" w:rsidRPr="00767DDB" w:rsidRDefault="004641CE" w:rsidP="0068655C">
      <w:pPr>
        <w:pStyle w:val="1"/>
        <w:spacing w:line="360" w:lineRule="auto"/>
        <w:jc w:val="center"/>
        <w:rPr>
          <w:sz w:val="32"/>
          <w:szCs w:val="32"/>
        </w:rPr>
      </w:pPr>
      <w:r w:rsidRPr="00767DDB">
        <w:rPr>
          <w:b/>
          <w:bCs/>
          <w:sz w:val="32"/>
          <w:szCs w:val="32"/>
        </w:rPr>
        <w:t>Критерии оценки устных индивидуальных и фронтальных ответов: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Активность участия. 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Умение собеседника прочувствовать суть вопроса. 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Искренность ответов, их развернутость, образность, аргументированность. 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Самостоятельность. </w:t>
      </w:r>
    </w:p>
    <w:p w:rsidR="004641CE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Оригинальность суждений. </w:t>
      </w:r>
    </w:p>
    <w:p w:rsidR="004641CE" w:rsidRDefault="004641CE" w:rsidP="0068655C">
      <w:pPr>
        <w:pStyle w:val="1"/>
        <w:spacing w:line="360" w:lineRule="auto"/>
        <w:jc w:val="center"/>
        <w:rPr>
          <w:b/>
          <w:bCs/>
          <w:sz w:val="32"/>
          <w:szCs w:val="32"/>
        </w:rPr>
      </w:pPr>
    </w:p>
    <w:p w:rsidR="004641CE" w:rsidRDefault="004641CE" w:rsidP="0068655C">
      <w:pPr>
        <w:pStyle w:val="1"/>
        <w:spacing w:line="360" w:lineRule="auto"/>
        <w:jc w:val="center"/>
        <w:rPr>
          <w:b/>
          <w:bCs/>
          <w:sz w:val="32"/>
          <w:szCs w:val="32"/>
        </w:rPr>
      </w:pPr>
    </w:p>
    <w:p w:rsidR="004641CE" w:rsidRDefault="004641CE" w:rsidP="0068655C">
      <w:pPr>
        <w:pStyle w:val="1"/>
        <w:spacing w:line="360" w:lineRule="auto"/>
        <w:jc w:val="center"/>
        <w:rPr>
          <w:b/>
          <w:bCs/>
          <w:sz w:val="32"/>
          <w:szCs w:val="32"/>
        </w:rPr>
      </w:pPr>
    </w:p>
    <w:p w:rsidR="004641CE" w:rsidRDefault="004641CE" w:rsidP="0068655C">
      <w:pPr>
        <w:pStyle w:val="1"/>
        <w:spacing w:line="360" w:lineRule="auto"/>
        <w:jc w:val="center"/>
        <w:rPr>
          <w:b/>
          <w:bCs/>
          <w:sz w:val="32"/>
          <w:szCs w:val="32"/>
        </w:rPr>
      </w:pPr>
    </w:p>
    <w:p w:rsidR="004641CE" w:rsidRDefault="004641CE" w:rsidP="0068655C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 w:rsidRPr="00767DDB">
        <w:rPr>
          <w:b/>
          <w:bCs/>
          <w:sz w:val="32"/>
          <w:szCs w:val="32"/>
        </w:rPr>
        <w:t>Формы контроля уровня обученности:</w:t>
      </w:r>
    </w:p>
    <w:p w:rsidR="004641CE" w:rsidRPr="00767DDB" w:rsidRDefault="004641CE" w:rsidP="0068655C">
      <w:pPr>
        <w:pStyle w:val="1"/>
        <w:spacing w:line="360" w:lineRule="auto"/>
        <w:jc w:val="center"/>
        <w:rPr>
          <w:sz w:val="32"/>
          <w:szCs w:val="32"/>
        </w:rPr>
      </w:pP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•  Викторины 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•  Кроссворды 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>•  От</w:t>
      </w:r>
      <w:r>
        <w:rPr>
          <w:sz w:val="28"/>
          <w:szCs w:val="28"/>
        </w:rPr>
        <w:t>четное творческое выступление</w:t>
      </w:r>
      <w:r w:rsidRPr="00200CF3">
        <w:rPr>
          <w:sz w:val="28"/>
          <w:szCs w:val="28"/>
        </w:rPr>
        <w:t xml:space="preserve"> </w:t>
      </w:r>
    </w:p>
    <w:p w:rsidR="004641CE" w:rsidRPr="00200CF3" w:rsidRDefault="004641CE" w:rsidP="0068655C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 Тестирование </w:t>
      </w:r>
    </w:p>
    <w:p w:rsidR="004641CE" w:rsidRDefault="004641CE" w:rsidP="0068655C">
      <w:pPr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F45C24" w:rsidRDefault="004641CE" w:rsidP="00F45C24">
      <w:pPr>
        <w:shd w:val="clear" w:color="auto" w:fill="FFFFFF"/>
        <w:spacing w:line="360" w:lineRule="auto"/>
        <w:rPr>
          <w:b/>
          <w:bCs/>
          <w:sz w:val="40"/>
          <w:szCs w:val="40"/>
        </w:rPr>
      </w:pPr>
      <w:r>
        <w:rPr>
          <w:sz w:val="28"/>
          <w:szCs w:val="28"/>
        </w:rPr>
        <w:t xml:space="preserve">             </w:t>
      </w:r>
      <w:r w:rsidRPr="00F45C24">
        <w:rPr>
          <w:b/>
          <w:bCs/>
          <w:sz w:val="40"/>
          <w:szCs w:val="40"/>
        </w:rPr>
        <w:t>Методическое обеспечение учебного процесса</w:t>
      </w:r>
    </w:p>
    <w:p w:rsidR="004641CE" w:rsidRPr="003B2DC7" w:rsidRDefault="004641CE" w:rsidP="00E57BD4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На уроках </w:t>
      </w:r>
      <w:r>
        <w:rPr>
          <w:sz w:val="28"/>
          <w:szCs w:val="28"/>
        </w:rPr>
        <w:t>дисциплины «Ритмика и танец</w:t>
      </w:r>
      <w:r w:rsidRPr="003B2DC7">
        <w:rPr>
          <w:sz w:val="28"/>
          <w:szCs w:val="28"/>
        </w:rPr>
        <w:t>» учащиеся приобретают навыки музыкально-двигательной деятельности, осваивают простейшие тан</w:t>
      </w:r>
      <w:r w:rsidRPr="003B2DC7">
        <w:rPr>
          <w:sz w:val="28"/>
          <w:szCs w:val="28"/>
        </w:rPr>
        <w:softHyphen/>
        <w:t>цевальные элементы.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Первая, подготовительная часть включает маршировку и разминку, построенные на простейших движениях, способствующие разогреву мышц, суставов и связок, желательно с элементами образно</w:t>
      </w:r>
      <w:r w:rsidRPr="003B2DC7">
        <w:rPr>
          <w:sz w:val="28"/>
          <w:szCs w:val="28"/>
        </w:rPr>
        <w:softHyphen/>
        <w:t>сти.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Вторая, основная часть - изучение элементов классического и народного танцев; основ музыкальной грамоты; танцевальных дви</w:t>
      </w:r>
      <w:r w:rsidRPr="003B2DC7">
        <w:rPr>
          <w:sz w:val="28"/>
          <w:szCs w:val="28"/>
        </w:rPr>
        <w:softHyphen/>
        <w:t>жений, их комбинирование; работу по развитию физических данных; работу над этюдами, композициями.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Третья, заключительная часть включает закрепление музыкаль</w:t>
      </w:r>
      <w:r w:rsidRPr="003B2DC7">
        <w:rPr>
          <w:sz w:val="28"/>
          <w:szCs w:val="28"/>
        </w:rPr>
        <w:softHyphen/>
        <w:t>но-ритмического материала в игре, танцевально-игровые упражне</w:t>
      </w:r>
      <w:r w:rsidRPr="003B2DC7">
        <w:rPr>
          <w:sz w:val="28"/>
          <w:szCs w:val="28"/>
        </w:rPr>
        <w:softHyphen/>
        <w:t>ния.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У каждой части урока свои задачи.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Главная задача подготовительной части - организовать внимание учащихся, подготовить мыш</w:t>
      </w:r>
      <w:r w:rsidRPr="003B2DC7">
        <w:rPr>
          <w:sz w:val="28"/>
          <w:szCs w:val="28"/>
        </w:rPr>
        <w:softHyphen/>
        <w:t>цы, суставы, связки к интенсивной физической работе.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Задачами основной части являются: формирование осан</w:t>
      </w:r>
      <w:r w:rsidRPr="003B2DC7">
        <w:rPr>
          <w:sz w:val="28"/>
          <w:szCs w:val="28"/>
        </w:rPr>
        <w:softHyphen/>
        <w:t>ки  (постановка корпуса, рук, ног, головы); развитие силы, выносли</w:t>
      </w:r>
      <w:r w:rsidRPr="003B2DC7">
        <w:rPr>
          <w:sz w:val="28"/>
          <w:szCs w:val="28"/>
        </w:rPr>
        <w:softHyphen/>
        <w:t>вости, начальных элементов координации посредством освоения тренировочных и танцевальных движений, музыкального и выразительного их исполнения.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Задача заключительной части - снятие физического и нервного напряжения, подъем эмоционального тонуса посредством игры.</w:t>
      </w:r>
    </w:p>
    <w:p w:rsidR="004641CE" w:rsidRPr="003B2DC7" w:rsidRDefault="004641CE" w:rsidP="00F45C2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При проведении урока необходимо постепенно увеличивать на</w:t>
      </w:r>
      <w:r w:rsidRPr="003B2DC7">
        <w:rPr>
          <w:sz w:val="28"/>
          <w:szCs w:val="28"/>
        </w:rPr>
        <w:softHyphen/>
        <w:t>грузку: от простых упражнений к более сложным, расчленяя каждое упражнение на элементы. При этом следить за свободным, правиль</w:t>
      </w:r>
      <w:r w:rsidRPr="003B2DC7">
        <w:rPr>
          <w:sz w:val="28"/>
          <w:szCs w:val="28"/>
        </w:rPr>
        <w:softHyphen/>
        <w:t>ным дыханием и общим самочувствием учащихся. Не следует ста</w:t>
      </w:r>
      <w:r w:rsidRPr="003B2DC7">
        <w:rPr>
          <w:sz w:val="28"/>
          <w:szCs w:val="28"/>
        </w:rPr>
        <w:softHyphen/>
        <w:t xml:space="preserve">вить задачу разучить большое количество движений за урок. Важно добиваться осмысленного, правильного, музыкального исполнения каждого задания урока. </w:t>
      </w:r>
    </w:p>
    <w:p w:rsidR="004641CE" w:rsidRPr="003B2DC7" w:rsidRDefault="004641CE" w:rsidP="00F438D5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С первых уроков важна работа над культурой исполнения движений.</w:t>
      </w:r>
    </w:p>
    <w:p w:rsidR="004641CE" w:rsidRPr="00F45C24" w:rsidRDefault="004641CE" w:rsidP="00E57BD4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45C24">
        <w:rPr>
          <w:b/>
          <w:bCs/>
          <w:sz w:val="28"/>
          <w:szCs w:val="28"/>
        </w:rPr>
        <w:t>Основные педагогические принципы в работе с детьми: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доступ</w:t>
      </w:r>
      <w:r w:rsidRPr="003B2DC7">
        <w:rPr>
          <w:sz w:val="28"/>
          <w:szCs w:val="28"/>
        </w:rPr>
        <w:softHyphen/>
        <w:t>ность,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системность, 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последовательность,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учет возрастных особенно</w:t>
      </w:r>
      <w:r w:rsidRPr="003B2DC7">
        <w:rPr>
          <w:sz w:val="28"/>
          <w:szCs w:val="28"/>
        </w:rPr>
        <w:softHyphen/>
        <w:t xml:space="preserve">стей, 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заинтересованность, 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перспективность.</w:t>
      </w:r>
    </w:p>
    <w:p w:rsidR="004641CE" w:rsidRPr="003B2DC7" w:rsidRDefault="004641CE" w:rsidP="00404D7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Основные методы работы:</w:t>
      </w:r>
    </w:p>
    <w:p w:rsidR="004641CE" w:rsidRPr="003B2DC7" w:rsidRDefault="004641CE" w:rsidP="00404D71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наглядный - практический качественный показ;</w:t>
      </w:r>
    </w:p>
    <w:p w:rsidR="004641CE" w:rsidRPr="003B2DC7" w:rsidRDefault="004641CE" w:rsidP="00404D71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словесный - объяснение, желательно образное;</w:t>
      </w:r>
    </w:p>
    <w:p w:rsidR="004641CE" w:rsidRPr="003B2DC7" w:rsidRDefault="004641CE" w:rsidP="00404D71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игровой - учебный материал в игровой форме;</w:t>
      </w:r>
    </w:p>
    <w:p w:rsidR="004641CE" w:rsidRPr="003B2DC7" w:rsidRDefault="004641CE" w:rsidP="00404D71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творческий - самостоятельное создание учащимися музыкально- двигательных   образов.</w:t>
      </w:r>
    </w:p>
    <w:p w:rsidR="004641CE" w:rsidRPr="003B2DC7" w:rsidRDefault="004641CE" w:rsidP="00404D71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ab/>
        <w:t>Качество знаний, умений и практических навыков учащихся вы</w:t>
      </w:r>
      <w:r w:rsidRPr="003B2DC7">
        <w:rPr>
          <w:sz w:val="28"/>
          <w:szCs w:val="28"/>
        </w:rPr>
        <w:softHyphen/>
        <w:t>являются на контрольных уроках и дифференцированном зачёте по окончанию курса.</w:t>
      </w:r>
    </w:p>
    <w:p w:rsidR="004641CE" w:rsidRPr="003B2DC7" w:rsidRDefault="004641CE" w:rsidP="00E57BD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641CE" w:rsidRDefault="004641CE" w:rsidP="001562B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B2DC7">
        <w:rPr>
          <w:sz w:val="28"/>
          <w:szCs w:val="28"/>
        </w:rPr>
        <w:t>РЕКОМЕНДУЕМАЯ ЛИТЕРАТУРА</w:t>
      </w:r>
    </w:p>
    <w:p w:rsidR="004641CE" w:rsidRPr="003B2DC7" w:rsidRDefault="004641CE" w:rsidP="0015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B2DC7">
        <w:rPr>
          <w:sz w:val="28"/>
          <w:szCs w:val="28"/>
        </w:rPr>
        <w:t xml:space="preserve">                            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Барышникова Т. Азбука хореографии. (Внимание: дети). –  М.: Ральф, 2000.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Базарова Н., Мей В. Азбука классического танца. – Л..: Искусство,</w:t>
      </w:r>
      <w:r w:rsidRPr="003B2DC7">
        <w:rPr>
          <w:sz w:val="28"/>
          <w:szCs w:val="28"/>
        </w:rPr>
        <w:br/>
        <w:t>1983.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Бекина С. И др. Музыка и движение – М.: Просвещение, 1984.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Васильева Т. Балетная осанка. Методическое пособие. – М.: Высшая школа изящных искусств.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Зацепина К., Климов А. и др. Народно-сценический танец.</w:t>
      </w:r>
      <w:r w:rsidRPr="003B2DC7">
        <w:rPr>
          <w:sz w:val="28"/>
          <w:szCs w:val="28"/>
        </w:rPr>
        <w:br/>
        <w:t>Учебно-методическое пособие. – М.: Искусство, 1976.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Пинаева Е. Новые детские диско-танцы. Учебно-методическое пособие. – М.: ПБОЮЛ Монастырская М.В., 2003.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Пинаева Е. Образные танцы для детей. Учебно-методическое</w:t>
      </w:r>
      <w:r w:rsidRPr="003B2DC7">
        <w:rPr>
          <w:sz w:val="28"/>
          <w:szCs w:val="28"/>
        </w:rPr>
        <w:br/>
        <w:t>пособие. – Пермь: ОЦХТУ «Росток», 2005.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Пинаева Е. Польки, вальсы, марши для детей. Учебно-</w:t>
      </w:r>
      <w:r w:rsidRPr="003B2DC7">
        <w:rPr>
          <w:sz w:val="28"/>
          <w:szCs w:val="28"/>
        </w:rPr>
        <w:br/>
        <w:t>методическое пособие. – Пермь: ОЦХТУ «Росток», 2005.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Пинаева Е. Танцы современных ритмов для детей. Учебно-</w:t>
      </w:r>
      <w:r w:rsidRPr="003B2DC7">
        <w:rPr>
          <w:sz w:val="28"/>
          <w:szCs w:val="28"/>
        </w:rPr>
        <w:br/>
        <w:t>методическое пособие. – Пермь: ОЦХТУ «Росток», 2005.</w:t>
      </w:r>
    </w:p>
    <w:p w:rsidR="004641CE" w:rsidRPr="003B2DC7" w:rsidRDefault="004641CE" w:rsidP="001562BA">
      <w:pPr>
        <w:numPr>
          <w:ilvl w:val="0"/>
          <w:numId w:val="13"/>
        </w:numPr>
        <w:shd w:val="clear" w:color="auto" w:fill="FFFFFF"/>
        <w:tabs>
          <w:tab w:val="num" w:pos="-284"/>
          <w:tab w:val="left" w:pos="51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3B2DC7">
        <w:rPr>
          <w:sz w:val="28"/>
          <w:szCs w:val="28"/>
        </w:rPr>
        <w:t>Пинаева Е. Массовые композиции для детей. Учебно-</w:t>
      </w:r>
      <w:r w:rsidRPr="003B2DC7">
        <w:rPr>
          <w:sz w:val="28"/>
          <w:szCs w:val="28"/>
        </w:rPr>
        <w:br/>
        <w:t>методическое пособие. – Пермь: ОЦХТУ «Росток», 2005.</w:t>
      </w:r>
    </w:p>
    <w:p w:rsidR="004641CE" w:rsidRPr="003B2DC7" w:rsidRDefault="004641CE" w:rsidP="001562BA">
      <w:pPr>
        <w:shd w:val="clear" w:color="auto" w:fill="FFFFFF"/>
        <w:tabs>
          <w:tab w:val="left" w:pos="514"/>
        </w:tabs>
        <w:spacing w:line="360" w:lineRule="auto"/>
        <w:jc w:val="both"/>
        <w:rPr>
          <w:sz w:val="28"/>
          <w:szCs w:val="28"/>
        </w:rPr>
      </w:pPr>
    </w:p>
    <w:p w:rsidR="004641CE" w:rsidRPr="003B2DC7" w:rsidRDefault="004641CE" w:rsidP="001562BA">
      <w:pPr>
        <w:shd w:val="clear" w:color="auto" w:fill="FFFFFF"/>
        <w:tabs>
          <w:tab w:val="left" w:pos="514"/>
        </w:tabs>
        <w:spacing w:line="360" w:lineRule="auto"/>
        <w:jc w:val="both"/>
        <w:rPr>
          <w:sz w:val="28"/>
          <w:szCs w:val="28"/>
        </w:rPr>
      </w:pPr>
    </w:p>
    <w:p w:rsidR="004641CE" w:rsidRPr="006516F7" w:rsidRDefault="004641CE" w:rsidP="001562BA">
      <w:pPr>
        <w:shd w:val="clear" w:color="auto" w:fill="FFFFFF"/>
        <w:tabs>
          <w:tab w:val="left" w:pos="514"/>
        </w:tabs>
        <w:spacing w:line="360" w:lineRule="auto"/>
        <w:jc w:val="both"/>
        <w:rPr>
          <w:b/>
          <w:bCs/>
          <w:sz w:val="28"/>
          <w:szCs w:val="28"/>
        </w:rPr>
      </w:pPr>
    </w:p>
    <w:p w:rsidR="004641CE" w:rsidRDefault="004641CE"/>
    <w:sectPr w:rsidR="004641CE" w:rsidSect="00FB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D2F802"/>
    <w:lvl w:ilvl="0">
      <w:numFmt w:val="decimal"/>
      <w:lvlText w:val="*"/>
      <w:lvlJc w:val="left"/>
    </w:lvl>
  </w:abstractNum>
  <w:abstractNum w:abstractNumId="1">
    <w:nsid w:val="0BC5325C"/>
    <w:multiLevelType w:val="hybridMultilevel"/>
    <w:tmpl w:val="170690BA"/>
    <w:lvl w:ilvl="0" w:tplc="BD4C9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278EE"/>
    <w:multiLevelType w:val="singleLevel"/>
    <w:tmpl w:val="2410056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6254949"/>
    <w:multiLevelType w:val="multilevel"/>
    <w:tmpl w:val="54E088C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bCs/>
      </w:rPr>
    </w:lvl>
  </w:abstractNum>
  <w:abstractNum w:abstractNumId="4">
    <w:nsid w:val="1D4B7391"/>
    <w:multiLevelType w:val="hybridMultilevel"/>
    <w:tmpl w:val="E55A4BD0"/>
    <w:lvl w:ilvl="0" w:tplc="CCDE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C59FE">
      <w:numFmt w:val="none"/>
      <w:lvlText w:val=""/>
      <w:lvlJc w:val="left"/>
      <w:pPr>
        <w:tabs>
          <w:tab w:val="num" w:pos="360"/>
        </w:tabs>
      </w:pPr>
    </w:lvl>
    <w:lvl w:ilvl="2" w:tplc="C01ECD80">
      <w:numFmt w:val="none"/>
      <w:lvlText w:val=""/>
      <w:lvlJc w:val="left"/>
      <w:pPr>
        <w:tabs>
          <w:tab w:val="num" w:pos="360"/>
        </w:tabs>
      </w:pPr>
    </w:lvl>
    <w:lvl w:ilvl="3" w:tplc="2B8ADC30">
      <w:numFmt w:val="none"/>
      <w:lvlText w:val=""/>
      <w:lvlJc w:val="left"/>
      <w:pPr>
        <w:tabs>
          <w:tab w:val="num" w:pos="360"/>
        </w:tabs>
      </w:pPr>
    </w:lvl>
    <w:lvl w:ilvl="4" w:tplc="CCF08884">
      <w:numFmt w:val="none"/>
      <w:lvlText w:val=""/>
      <w:lvlJc w:val="left"/>
      <w:pPr>
        <w:tabs>
          <w:tab w:val="num" w:pos="360"/>
        </w:tabs>
      </w:pPr>
    </w:lvl>
    <w:lvl w:ilvl="5" w:tplc="C214EDB4">
      <w:numFmt w:val="none"/>
      <w:lvlText w:val=""/>
      <w:lvlJc w:val="left"/>
      <w:pPr>
        <w:tabs>
          <w:tab w:val="num" w:pos="360"/>
        </w:tabs>
      </w:pPr>
    </w:lvl>
    <w:lvl w:ilvl="6" w:tplc="9BDAA4FA">
      <w:numFmt w:val="none"/>
      <w:lvlText w:val=""/>
      <w:lvlJc w:val="left"/>
      <w:pPr>
        <w:tabs>
          <w:tab w:val="num" w:pos="360"/>
        </w:tabs>
      </w:pPr>
    </w:lvl>
    <w:lvl w:ilvl="7" w:tplc="79F8826A">
      <w:numFmt w:val="none"/>
      <w:lvlText w:val=""/>
      <w:lvlJc w:val="left"/>
      <w:pPr>
        <w:tabs>
          <w:tab w:val="num" w:pos="360"/>
        </w:tabs>
      </w:pPr>
    </w:lvl>
    <w:lvl w:ilvl="8" w:tplc="9F88D31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8C5CB9"/>
    <w:multiLevelType w:val="multilevel"/>
    <w:tmpl w:val="C032D56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b/>
        <w:bCs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  <w:bCs/>
      </w:rPr>
    </w:lvl>
  </w:abstractNum>
  <w:abstractNum w:abstractNumId="6">
    <w:nsid w:val="481D3D81"/>
    <w:multiLevelType w:val="hybridMultilevel"/>
    <w:tmpl w:val="8A58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F457ED"/>
    <w:multiLevelType w:val="multilevel"/>
    <w:tmpl w:val="E6F84A0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bCs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BA"/>
    <w:rsid w:val="000167E7"/>
    <w:rsid w:val="00032E1A"/>
    <w:rsid w:val="000576FF"/>
    <w:rsid w:val="00081006"/>
    <w:rsid w:val="00087BDB"/>
    <w:rsid w:val="000A24DD"/>
    <w:rsid w:val="000B0AC3"/>
    <w:rsid w:val="000E5A8E"/>
    <w:rsid w:val="001162EF"/>
    <w:rsid w:val="001562BA"/>
    <w:rsid w:val="001801C1"/>
    <w:rsid w:val="0018138F"/>
    <w:rsid w:val="001838A6"/>
    <w:rsid w:val="001A3475"/>
    <w:rsid w:val="001A6E31"/>
    <w:rsid w:val="001C73C0"/>
    <w:rsid w:val="001E4605"/>
    <w:rsid w:val="00200CF3"/>
    <w:rsid w:val="00240721"/>
    <w:rsid w:val="002B3AA3"/>
    <w:rsid w:val="002D26E3"/>
    <w:rsid w:val="002D5B55"/>
    <w:rsid w:val="00306DBD"/>
    <w:rsid w:val="00374CD9"/>
    <w:rsid w:val="00390EF4"/>
    <w:rsid w:val="003A4623"/>
    <w:rsid w:val="003B2DC7"/>
    <w:rsid w:val="00404D71"/>
    <w:rsid w:val="004173A2"/>
    <w:rsid w:val="004342AD"/>
    <w:rsid w:val="00445349"/>
    <w:rsid w:val="004518CA"/>
    <w:rsid w:val="004641CE"/>
    <w:rsid w:val="00491A16"/>
    <w:rsid w:val="004A0ED0"/>
    <w:rsid w:val="0053504E"/>
    <w:rsid w:val="005B2837"/>
    <w:rsid w:val="00621879"/>
    <w:rsid w:val="006516F7"/>
    <w:rsid w:val="00676A8A"/>
    <w:rsid w:val="00684815"/>
    <w:rsid w:val="0068655C"/>
    <w:rsid w:val="006A04D3"/>
    <w:rsid w:val="006E4D58"/>
    <w:rsid w:val="007009EF"/>
    <w:rsid w:val="00754C9E"/>
    <w:rsid w:val="00767DDB"/>
    <w:rsid w:val="00771EF4"/>
    <w:rsid w:val="007A46B9"/>
    <w:rsid w:val="007A6440"/>
    <w:rsid w:val="007E0F1A"/>
    <w:rsid w:val="007F26B4"/>
    <w:rsid w:val="00853982"/>
    <w:rsid w:val="008C271A"/>
    <w:rsid w:val="008C57A6"/>
    <w:rsid w:val="008F6841"/>
    <w:rsid w:val="0091607A"/>
    <w:rsid w:val="00987F3D"/>
    <w:rsid w:val="00A27106"/>
    <w:rsid w:val="00A31AD7"/>
    <w:rsid w:val="00A348ED"/>
    <w:rsid w:val="00A41B03"/>
    <w:rsid w:val="00A84CD0"/>
    <w:rsid w:val="00AA5417"/>
    <w:rsid w:val="00AC0A51"/>
    <w:rsid w:val="00AC14E7"/>
    <w:rsid w:val="00B13028"/>
    <w:rsid w:val="00B15701"/>
    <w:rsid w:val="00B2570C"/>
    <w:rsid w:val="00B2748F"/>
    <w:rsid w:val="00B32C9C"/>
    <w:rsid w:val="00B36CE3"/>
    <w:rsid w:val="00B400C7"/>
    <w:rsid w:val="00B47308"/>
    <w:rsid w:val="00B64E2C"/>
    <w:rsid w:val="00B72E1E"/>
    <w:rsid w:val="00B81D77"/>
    <w:rsid w:val="00B84326"/>
    <w:rsid w:val="00BA2271"/>
    <w:rsid w:val="00BE72C6"/>
    <w:rsid w:val="00BF26D3"/>
    <w:rsid w:val="00C126A1"/>
    <w:rsid w:val="00C17241"/>
    <w:rsid w:val="00C2484C"/>
    <w:rsid w:val="00C312AB"/>
    <w:rsid w:val="00C37EB8"/>
    <w:rsid w:val="00C65143"/>
    <w:rsid w:val="00C6781E"/>
    <w:rsid w:val="00C96332"/>
    <w:rsid w:val="00C9654F"/>
    <w:rsid w:val="00CA63DF"/>
    <w:rsid w:val="00CE4613"/>
    <w:rsid w:val="00DC2CC0"/>
    <w:rsid w:val="00E14D6D"/>
    <w:rsid w:val="00E4366B"/>
    <w:rsid w:val="00E57BD4"/>
    <w:rsid w:val="00E67EF8"/>
    <w:rsid w:val="00EB01F0"/>
    <w:rsid w:val="00EB4741"/>
    <w:rsid w:val="00EC1211"/>
    <w:rsid w:val="00EE01E3"/>
    <w:rsid w:val="00EE610D"/>
    <w:rsid w:val="00EE70C9"/>
    <w:rsid w:val="00EF0EEF"/>
    <w:rsid w:val="00EF325A"/>
    <w:rsid w:val="00F162BD"/>
    <w:rsid w:val="00F438D5"/>
    <w:rsid w:val="00F442A8"/>
    <w:rsid w:val="00F45421"/>
    <w:rsid w:val="00F45C24"/>
    <w:rsid w:val="00F54A30"/>
    <w:rsid w:val="00F54FF0"/>
    <w:rsid w:val="00F57B78"/>
    <w:rsid w:val="00F70672"/>
    <w:rsid w:val="00F83541"/>
    <w:rsid w:val="00FB7AF7"/>
    <w:rsid w:val="00FE5EED"/>
    <w:rsid w:val="00FF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2BA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2BA"/>
    <w:pPr>
      <w:keepNext/>
      <w:widowControl/>
      <w:tabs>
        <w:tab w:val="left" w:pos="1332"/>
      </w:tabs>
      <w:autoSpaceDE/>
      <w:autoSpaceDN/>
      <w:adjustRightInd/>
      <w:jc w:val="center"/>
      <w:outlineLvl w:val="1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2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2BA"/>
    <w:pPr>
      <w:keepNext/>
      <w:widowControl/>
      <w:autoSpaceDE/>
      <w:autoSpaceDN/>
      <w:adjustRightInd/>
      <w:spacing w:line="360" w:lineRule="auto"/>
      <w:ind w:firstLine="540"/>
      <w:jc w:val="both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A46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A4623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A4623"/>
    <w:rPr>
      <w:rFonts w:ascii="Calibri" w:hAnsi="Calibri" w:cs="Calibri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iPriority w:val="99"/>
    <w:rsid w:val="001562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A4623"/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1562BA"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3A4623"/>
    <w:rPr>
      <w:rFonts w:ascii="Cambria" w:hAnsi="Cambria" w:cs="Cambria"/>
      <w:b/>
      <w:bCs/>
      <w:kern w:val="28"/>
      <w:sz w:val="32"/>
      <w:szCs w:val="32"/>
    </w:rPr>
  </w:style>
  <w:style w:type="paragraph" w:styleId="BodyText3">
    <w:name w:val="Body Text 3"/>
    <w:basedOn w:val="Normal"/>
    <w:link w:val="BodyText3Char"/>
    <w:uiPriority w:val="99"/>
    <w:rsid w:val="001562BA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A4623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1562B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A4623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B257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A4623"/>
    <w:rPr>
      <w:sz w:val="20"/>
      <w:szCs w:val="20"/>
    </w:rPr>
  </w:style>
  <w:style w:type="paragraph" w:customStyle="1" w:styleId="1">
    <w:name w:val="Без интервала1"/>
    <w:uiPriority w:val="99"/>
    <w:rsid w:val="0068655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E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623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8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21</Pages>
  <Words>3623</Words>
  <Characters>20655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5</cp:revision>
  <cp:lastPrinted>2014-12-30T12:10:00Z</cp:lastPrinted>
  <dcterms:created xsi:type="dcterms:W3CDTF">2014-12-18T18:46:00Z</dcterms:created>
  <dcterms:modified xsi:type="dcterms:W3CDTF">2019-10-29T14:47:00Z</dcterms:modified>
</cp:coreProperties>
</file>